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4738600"/>
        <w:docPartObj>
          <w:docPartGallery w:val="Cover Pages"/>
          <w:docPartUnique/>
        </w:docPartObj>
      </w:sdtPr>
      <w:sdtEndPr/>
      <w:sdtContent>
        <w:p w14:paraId="425A4544" w14:textId="77777777" w:rsidR="00872BB6" w:rsidRDefault="00872BB6">
          <w:r>
            <w:rPr>
              <w:noProof/>
              <w:lang w:eastAsia="fr-FR"/>
            </w:rPr>
            <w:drawing>
              <wp:inline distT="0" distB="0" distL="0" distR="0" wp14:anchorId="409AAEBC" wp14:editId="092E48BA">
                <wp:extent cx="2173857" cy="983121"/>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SACLAY-2020-144.png"/>
                        <pic:cNvPicPr/>
                      </pic:nvPicPr>
                      <pic:blipFill>
                        <a:blip r:embed="rId8">
                          <a:extLst>
                            <a:ext uri="{28A0092B-C50C-407E-A947-70E740481C1C}">
                              <a14:useLocalDpi xmlns:a14="http://schemas.microsoft.com/office/drawing/2010/main" val="0"/>
                            </a:ext>
                          </a:extLst>
                        </a:blip>
                        <a:stretch>
                          <a:fillRect/>
                        </a:stretch>
                      </pic:blipFill>
                      <pic:spPr>
                        <a:xfrm>
                          <a:off x="0" y="0"/>
                          <a:ext cx="2192374" cy="991495"/>
                        </a:xfrm>
                        <a:prstGeom prst="rect">
                          <a:avLst/>
                        </a:prstGeom>
                      </pic:spPr>
                    </pic:pic>
                  </a:graphicData>
                </a:graphic>
              </wp:inline>
            </w:drawing>
          </w:r>
        </w:p>
        <w:p w14:paraId="1C201F11" w14:textId="77777777" w:rsidR="00872BB6" w:rsidRDefault="00872BB6"/>
        <w:tbl>
          <w:tblPr>
            <w:tblStyle w:val="Grilledutableau"/>
            <w:tblpPr w:leftFromText="141" w:rightFromText="141" w:vertAnchor="text" w:horzAnchor="margin" w:tblpXSpec="center" w:tblpY="8750"/>
            <w:tblOverlap w:val="never"/>
            <w:tblW w:w="10002" w:type="dxa"/>
            <w:tblLook w:val="04A0" w:firstRow="1" w:lastRow="0" w:firstColumn="1" w:lastColumn="0" w:noHBand="0" w:noVBand="1"/>
          </w:tblPr>
          <w:tblGrid>
            <w:gridCol w:w="3468"/>
            <w:gridCol w:w="3166"/>
            <w:gridCol w:w="3368"/>
          </w:tblGrid>
          <w:tr w:rsidR="00872BB6" w14:paraId="4AE616D8" w14:textId="77777777" w:rsidTr="00872BB6">
            <w:trPr>
              <w:trHeight w:val="534"/>
            </w:trPr>
            <w:tc>
              <w:tcPr>
                <w:tcW w:w="3468" w:type="dxa"/>
              </w:tcPr>
              <w:p w14:paraId="17548F18" w14:textId="77777777" w:rsidR="00872BB6" w:rsidRPr="006D4ED2" w:rsidRDefault="00872BB6" w:rsidP="00872BB6">
                <w:pPr>
                  <w:spacing w:after="160" w:line="259" w:lineRule="auto"/>
                  <w:rPr>
                    <w:rFonts w:asciiTheme="majorHAnsi" w:hAnsiTheme="majorHAnsi" w:cstheme="majorHAnsi"/>
                  </w:rPr>
                </w:pPr>
                <w:r w:rsidRPr="006D4ED2">
                  <w:rPr>
                    <w:rFonts w:asciiTheme="majorHAnsi" w:hAnsiTheme="majorHAnsi" w:cstheme="majorHAnsi"/>
                  </w:rPr>
                  <w:t>Nom du document</w:t>
                </w:r>
              </w:p>
            </w:tc>
            <w:tc>
              <w:tcPr>
                <w:tcW w:w="6534" w:type="dxa"/>
                <w:gridSpan w:val="2"/>
              </w:tcPr>
              <w:p w14:paraId="22023CE0" w14:textId="3A52EA08" w:rsidR="00872BB6" w:rsidRPr="006D4ED2" w:rsidRDefault="002E7B02" w:rsidP="00872BB6">
                <w:pPr>
                  <w:rPr>
                    <w:rFonts w:asciiTheme="majorHAnsi" w:hAnsiTheme="majorHAnsi" w:cstheme="majorHAnsi"/>
                  </w:rPr>
                </w:pPr>
                <w:r>
                  <w:rPr>
                    <w:rFonts w:asciiTheme="majorHAnsi" w:hAnsiTheme="majorHAnsi" w:cstheme="majorHAnsi"/>
                  </w:rPr>
                  <w:t>eCampus : gestion des Rendez-vous</w:t>
                </w:r>
              </w:p>
            </w:tc>
          </w:tr>
          <w:tr w:rsidR="00872BB6" w14:paraId="2D5CF028" w14:textId="77777777" w:rsidTr="00872BB6">
            <w:trPr>
              <w:trHeight w:val="307"/>
            </w:trPr>
            <w:tc>
              <w:tcPr>
                <w:tcW w:w="3468" w:type="dxa"/>
              </w:tcPr>
              <w:p w14:paraId="78074285" w14:textId="77777777" w:rsidR="00872BB6" w:rsidRPr="006D4ED2" w:rsidRDefault="00872BB6" w:rsidP="00872BB6">
                <w:pPr>
                  <w:rPr>
                    <w:rFonts w:asciiTheme="majorHAnsi" w:hAnsiTheme="majorHAnsi" w:cstheme="majorHAnsi"/>
                  </w:rPr>
                </w:pPr>
                <w:r w:rsidRPr="006D4ED2">
                  <w:rPr>
                    <w:rFonts w:asciiTheme="majorHAnsi" w:hAnsiTheme="majorHAnsi" w:cstheme="majorHAnsi"/>
                  </w:rPr>
                  <w:t>Auteurs</w:t>
                </w:r>
              </w:p>
            </w:tc>
            <w:tc>
              <w:tcPr>
                <w:tcW w:w="6534" w:type="dxa"/>
                <w:gridSpan w:val="2"/>
              </w:tcPr>
              <w:p w14:paraId="498FD14A" w14:textId="6E4E27F7" w:rsidR="00872BB6" w:rsidRPr="006D4ED2" w:rsidRDefault="002E7B02" w:rsidP="00872BB6">
                <w:pPr>
                  <w:rPr>
                    <w:rFonts w:asciiTheme="majorHAnsi" w:hAnsiTheme="majorHAnsi" w:cstheme="majorHAnsi"/>
                  </w:rPr>
                </w:pPr>
                <w:r>
                  <w:rPr>
                    <w:rFonts w:asciiTheme="majorHAnsi" w:hAnsiTheme="majorHAnsi" w:cstheme="majorHAnsi"/>
                  </w:rPr>
                  <w:t>Samuel Jamet</w:t>
                </w:r>
              </w:p>
            </w:tc>
          </w:tr>
          <w:tr w:rsidR="00872BB6" w14:paraId="5089B681" w14:textId="77777777" w:rsidTr="00872BB6">
            <w:trPr>
              <w:trHeight w:val="324"/>
            </w:trPr>
            <w:tc>
              <w:tcPr>
                <w:tcW w:w="3468" w:type="dxa"/>
              </w:tcPr>
              <w:p w14:paraId="6175F410" w14:textId="77777777" w:rsidR="00872BB6" w:rsidRPr="006D4ED2" w:rsidRDefault="00872BB6" w:rsidP="00872BB6">
                <w:pPr>
                  <w:rPr>
                    <w:rFonts w:asciiTheme="majorHAnsi" w:hAnsiTheme="majorHAnsi" w:cstheme="majorHAnsi"/>
                  </w:rPr>
                </w:pPr>
                <w:r w:rsidRPr="006D4ED2">
                  <w:rPr>
                    <w:rFonts w:asciiTheme="majorHAnsi" w:hAnsiTheme="majorHAnsi" w:cstheme="majorHAnsi"/>
                  </w:rPr>
                  <w:t>Version et date</w:t>
                </w:r>
              </w:p>
            </w:tc>
            <w:tc>
              <w:tcPr>
                <w:tcW w:w="3166" w:type="dxa"/>
              </w:tcPr>
              <w:p w14:paraId="0520F93C" w14:textId="03EA5B69" w:rsidR="00872BB6" w:rsidRPr="006D4ED2" w:rsidRDefault="002E7B02" w:rsidP="00872BB6">
                <w:pPr>
                  <w:rPr>
                    <w:rFonts w:asciiTheme="majorHAnsi" w:hAnsiTheme="majorHAnsi" w:cstheme="majorHAnsi"/>
                  </w:rPr>
                </w:pPr>
                <w:r>
                  <w:rPr>
                    <w:rFonts w:asciiTheme="majorHAnsi" w:hAnsiTheme="majorHAnsi" w:cstheme="majorHAnsi"/>
                  </w:rPr>
                  <w:t>31/10/2024</w:t>
                </w:r>
              </w:p>
            </w:tc>
            <w:tc>
              <w:tcPr>
                <w:tcW w:w="3368" w:type="dxa"/>
              </w:tcPr>
              <w:p w14:paraId="5D062A18" w14:textId="50C179AD" w:rsidR="00872BB6" w:rsidRPr="006D4ED2" w:rsidRDefault="00872BB6" w:rsidP="00872BB6">
                <w:pPr>
                  <w:rPr>
                    <w:rFonts w:asciiTheme="majorHAnsi" w:hAnsiTheme="majorHAnsi" w:cstheme="majorHAnsi"/>
                  </w:rPr>
                </w:pPr>
                <w:r>
                  <w:rPr>
                    <w:rFonts w:asciiTheme="majorHAnsi" w:hAnsiTheme="majorHAnsi" w:cstheme="majorHAnsi"/>
                  </w:rPr>
                  <w:t xml:space="preserve">Version en cours : </w:t>
                </w:r>
                <w:r w:rsidR="002E7B02">
                  <w:rPr>
                    <w:rFonts w:asciiTheme="majorHAnsi" w:hAnsiTheme="majorHAnsi" w:cstheme="majorHAnsi"/>
                  </w:rPr>
                  <w:t>1</w:t>
                </w:r>
              </w:p>
            </w:tc>
          </w:tr>
          <w:tr w:rsidR="00872BB6" w14:paraId="598A9FAA" w14:textId="77777777" w:rsidTr="00872BB6">
            <w:trPr>
              <w:trHeight w:val="307"/>
            </w:trPr>
            <w:tc>
              <w:tcPr>
                <w:tcW w:w="3468" w:type="dxa"/>
              </w:tcPr>
              <w:p w14:paraId="4E2B6042" w14:textId="77777777" w:rsidR="00872BB6" w:rsidRPr="006D4ED2" w:rsidRDefault="00872BB6" w:rsidP="00872BB6">
                <w:pPr>
                  <w:rPr>
                    <w:rFonts w:asciiTheme="majorHAnsi" w:hAnsiTheme="majorHAnsi" w:cstheme="majorHAnsi"/>
                  </w:rPr>
                </w:pPr>
                <w:r w:rsidRPr="006D4ED2">
                  <w:rPr>
                    <w:rFonts w:asciiTheme="majorHAnsi" w:hAnsiTheme="majorHAnsi" w:cstheme="majorHAnsi"/>
                  </w:rPr>
                  <w:t>Date première version</w:t>
                </w:r>
              </w:p>
            </w:tc>
            <w:tc>
              <w:tcPr>
                <w:tcW w:w="6534" w:type="dxa"/>
                <w:gridSpan w:val="2"/>
              </w:tcPr>
              <w:p w14:paraId="7118A54E" w14:textId="6A003DB4" w:rsidR="00872BB6" w:rsidRPr="006D4ED2" w:rsidRDefault="002E7B02" w:rsidP="00872BB6">
                <w:pPr>
                  <w:rPr>
                    <w:rFonts w:asciiTheme="majorHAnsi" w:hAnsiTheme="majorHAnsi" w:cstheme="majorHAnsi"/>
                  </w:rPr>
                </w:pPr>
                <w:r>
                  <w:rPr>
                    <w:rFonts w:asciiTheme="majorHAnsi" w:hAnsiTheme="majorHAnsi" w:cstheme="majorHAnsi"/>
                  </w:rPr>
                  <w:t>31/10/2024</w:t>
                </w:r>
              </w:p>
            </w:tc>
          </w:tr>
          <w:tr w:rsidR="00872BB6" w14:paraId="48A44E9E" w14:textId="77777777" w:rsidTr="00872BB6">
            <w:trPr>
              <w:trHeight w:val="647"/>
            </w:trPr>
            <w:tc>
              <w:tcPr>
                <w:tcW w:w="3468" w:type="dxa"/>
              </w:tcPr>
              <w:p w14:paraId="361C2030" w14:textId="77777777" w:rsidR="00872BB6" w:rsidRPr="006D4ED2" w:rsidRDefault="00872BB6" w:rsidP="00872BB6">
                <w:pPr>
                  <w:rPr>
                    <w:rFonts w:asciiTheme="majorHAnsi" w:hAnsiTheme="majorHAnsi" w:cstheme="majorHAnsi"/>
                  </w:rPr>
                </w:pPr>
                <w:r w:rsidRPr="006D4ED2">
                  <w:rPr>
                    <w:rFonts w:asciiTheme="majorHAnsi" w:hAnsiTheme="majorHAnsi" w:cstheme="majorHAnsi"/>
                  </w:rPr>
                  <w:t>Informations de mise à jour</w:t>
                </w:r>
              </w:p>
            </w:tc>
            <w:tc>
              <w:tcPr>
                <w:tcW w:w="3166" w:type="dxa"/>
              </w:tcPr>
              <w:p w14:paraId="700BACB3" w14:textId="77777777" w:rsidR="00872BB6" w:rsidRPr="006D4ED2" w:rsidRDefault="00872BB6" w:rsidP="00872BB6">
                <w:pPr>
                  <w:rPr>
                    <w:rFonts w:asciiTheme="majorHAnsi" w:hAnsiTheme="majorHAnsi" w:cstheme="majorHAnsi"/>
                  </w:rPr>
                </w:pPr>
                <w:r>
                  <w:rPr>
                    <w:rFonts w:asciiTheme="majorHAnsi" w:hAnsiTheme="majorHAnsi" w:cstheme="majorHAnsi"/>
                  </w:rPr>
                  <w:t>[Date]</w:t>
                </w:r>
              </w:p>
            </w:tc>
            <w:tc>
              <w:tcPr>
                <w:tcW w:w="3368" w:type="dxa"/>
              </w:tcPr>
              <w:p w14:paraId="0AED3203" w14:textId="77777777" w:rsidR="00872BB6" w:rsidRPr="006D4ED2" w:rsidRDefault="00872BB6" w:rsidP="00872BB6">
                <w:pPr>
                  <w:rPr>
                    <w:rFonts w:asciiTheme="majorHAnsi" w:hAnsiTheme="majorHAnsi" w:cstheme="majorHAnsi"/>
                  </w:rPr>
                </w:pPr>
                <w:r w:rsidRPr="006D4ED2">
                  <w:rPr>
                    <w:rFonts w:asciiTheme="majorHAnsi" w:hAnsiTheme="majorHAnsi" w:cstheme="majorHAnsi"/>
                  </w:rPr>
                  <w:t>Objet</w:t>
                </w:r>
                <w:r>
                  <w:rPr>
                    <w:rFonts w:asciiTheme="majorHAnsi" w:hAnsiTheme="majorHAnsi" w:cstheme="majorHAnsi"/>
                  </w:rPr>
                  <w:t xml:space="preserve"> : </w:t>
                </w:r>
              </w:p>
            </w:tc>
          </w:tr>
          <w:tr w:rsidR="00872BB6" w14:paraId="512E8CA2" w14:textId="77777777" w:rsidTr="00872BB6">
            <w:trPr>
              <w:trHeight w:val="307"/>
            </w:trPr>
            <w:tc>
              <w:tcPr>
                <w:tcW w:w="3468" w:type="dxa"/>
              </w:tcPr>
              <w:p w14:paraId="6268DFB5" w14:textId="77777777" w:rsidR="00872BB6" w:rsidRPr="006D4ED2" w:rsidRDefault="00872BB6" w:rsidP="00872BB6">
                <w:pPr>
                  <w:rPr>
                    <w:rFonts w:asciiTheme="majorHAnsi" w:hAnsiTheme="majorHAnsi" w:cstheme="majorHAnsi"/>
                  </w:rPr>
                </w:pPr>
              </w:p>
            </w:tc>
            <w:tc>
              <w:tcPr>
                <w:tcW w:w="3166" w:type="dxa"/>
              </w:tcPr>
              <w:p w14:paraId="6C5B1A90" w14:textId="77777777" w:rsidR="00872BB6" w:rsidRDefault="00872BB6" w:rsidP="00872BB6">
                <w:pPr>
                  <w:rPr>
                    <w:rFonts w:asciiTheme="majorHAnsi" w:hAnsiTheme="majorHAnsi" w:cstheme="majorHAnsi"/>
                  </w:rPr>
                </w:pPr>
                <w:r>
                  <w:rPr>
                    <w:rFonts w:asciiTheme="majorHAnsi" w:hAnsiTheme="majorHAnsi" w:cstheme="majorHAnsi"/>
                  </w:rPr>
                  <w:t>[Date]</w:t>
                </w:r>
              </w:p>
            </w:tc>
            <w:tc>
              <w:tcPr>
                <w:tcW w:w="3368" w:type="dxa"/>
              </w:tcPr>
              <w:p w14:paraId="7E16F128" w14:textId="77777777" w:rsidR="00872BB6" w:rsidRPr="006D4ED2" w:rsidRDefault="00872BB6" w:rsidP="00872BB6">
                <w:pPr>
                  <w:rPr>
                    <w:rFonts w:asciiTheme="majorHAnsi" w:hAnsiTheme="majorHAnsi" w:cstheme="majorHAnsi"/>
                  </w:rPr>
                </w:pPr>
                <w:r>
                  <w:rPr>
                    <w:rFonts w:asciiTheme="majorHAnsi" w:hAnsiTheme="majorHAnsi" w:cstheme="majorHAnsi"/>
                  </w:rPr>
                  <w:t xml:space="preserve">Objet : </w:t>
                </w:r>
              </w:p>
            </w:tc>
          </w:tr>
        </w:tbl>
        <w:p w14:paraId="01D5FB7F" w14:textId="77777777" w:rsidR="00872BB6" w:rsidRDefault="00872BB6"/>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66"/>
          </w:tblGrid>
          <w:tr w:rsidR="00872BB6" w14:paraId="5B0F0299" w14:textId="77777777" w:rsidTr="00872BB6">
            <w:sdt>
              <w:sdtPr>
                <w:rPr>
                  <w:color w:val="63003C"/>
                  <w:sz w:val="28"/>
                  <w:szCs w:val="28"/>
                </w:rPr>
                <w:alias w:val="Société"/>
                <w:id w:val="13406915"/>
                <w:placeholder>
                  <w:docPart w:val="38937F25D78741359FFB8AA8C94DDDB5"/>
                </w:placeholder>
                <w:dataBinding w:prefixMappings="xmlns:ns0='http://schemas.openxmlformats.org/officeDocument/2006/extended-properties'" w:xpath="/ns0:Properties[1]/ns0:Company[1]" w:storeItemID="{6668398D-A668-4E3E-A5EB-62B293D839F1}"/>
                <w:text/>
              </w:sdtPr>
              <w:sdtEndPr/>
              <w:sdtContent>
                <w:tc>
                  <w:tcPr>
                    <w:tcW w:w="7672" w:type="dxa"/>
                    <w:tcBorders>
                      <w:left w:val="single" w:sz="18" w:space="0" w:color="63003C"/>
                    </w:tcBorders>
                    <w:tcMar>
                      <w:top w:w="216" w:type="dxa"/>
                      <w:left w:w="115" w:type="dxa"/>
                      <w:bottom w:w="216" w:type="dxa"/>
                      <w:right w:w="115" w:type="dxa"/>
                    </w:tcMar>
                  </w:tcPr>
                  <w:p w14:paraId="091DE60C" w14:textId="77777777" w:rsidR="00872BB6" w:rsidRDefault="00872BB6" w:rsidP="00872BB6">
                    <w:r w:rsidRPr="00872BB6">
                      <w:rPr>
                        <w:color w:val="63003C"/>
                        <w:sz w:val="28"/>
                        <w:szCs w:val="28"/>
                      </w:rPr>
                      <w:t>Université Paris-Saclay</w:t>
                    </w:r>
                  </w:p>
                </w:tc>
              </w:sdtContent>
            </w:sdt>
          </w:tr>
          <w:tr w:rsidR="00872BB6" w14:paraId="58B77895" w14:textId="77777777" w:rsidTr="00872BB6">
            <w:tc>
              <w:tcPr>
                <w:tcW w:w="7672" w:type="dxa"/>
                <w:tcBorders>
                  <w:left w:val="single" w:sz="18" w:space="0" w:color="63003C"/>
                </w:tcBorders>
              </w:tcPr>
              <w:sdt>
                <w:sdtPr>
                  <w:rPr>
                    <w:color w:val="63003C"/>
                    <w:sz w:val="72"/>
                    <w:szCs w:val="72"/>
                  </w:rPr>
                  <w:alias w:val="Titre"/>
                  <w:id w:val="13406919"/>
                  <w:placeholder>
                    <w:docPart w:val="1F7A38A4188349E59A840C07CAC8197B"/>
                  </w:placeholder>
                  <w:dataBinding w:prefixMappings="xmlns:ns0='http://schemas.openxmlformats.org/package/2006/metadata/core-properties' xmlns:ns1='http://purl.org/dc/elements/1.1/'" w:xpath="/ns0:coreProperties[1]/ns1:title[1]" w:storeItemID="{6C3C8BC8-F283-45AE-878A-BAB7291924A1}"/>
                  <w:text/>
                </w:sdtPr>
                <w:sdtEndPr/>
                <w:sdtContent>
                  <w:p w14:paraId="69E386CE" w14:textId="21F910D6" w:rsidR="00872BB6" w:rsidRPr="00872BB6" w:rsidRDefault="002E7B02" w:rsidP="002E7B02">
                    <w:pPr>
                      <w:jc w:val="left"/>
                      <w:rPr>
                        <w:color w:val="63003C"/>
                        <w:sz w:val="72"/>
                        <w:szCs w:val="72"/>
                      </w:rPr>
                    </w:pPr>
                    <w:r>
                      <w:rPr>
                        <w:color w:val="63003C"/>
                        <w:sz w:val="72"/>
                        <w:szCs w:val="72"/>
                      </w:rPr>
                      <w:t>eCampus : gestion des Rendez-vous</w:t>
                    </w:r>
                  </w:p>
                </w:sdtContent>
              </w:sdt>
            </w:tc>
          </w:tr>
          <w:tr w:rsidR="00872BB6" w14:paraId="5471BF93" w14:textId="77777777" w:rsidTr="00872BB6">
            <w:sdt>
              <w:sdtPr>
                <w:rPr>
                  <w:color w:val="63003C"/>
                  <w:sz w:val="28"/>
                  <w:szCs w:val="28"/>
                </w:rPr>
                <w:alias w:val="Sous-titre"/>
                <w:id w:val="13406923"/>
                <w:placeholder>
                  <w:docPart w:val="0D3EA1CA4CC743619DB0ACA9B9B0678A"/>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Borders>
                      <w:left w:val="single" w:sz="18" w:space="0" w:color="63003C"/>
                    </w:tcBorders>
                    <w:tcMar>
                      <w:top w:w="216" w:type="dxa"/>
                      <w:left w:w="115" w:type="dxa"/>
                      <w:bottom w:w="216" w:type="dxa"/>
                      <w:right w:w="115" w:type="dxa"/>
                    </w:tcMar>
                  </w:tcPr>
                  <w:p w14:paraId="1199CD9D" w14:textId="77777777" w:rsidR="00872BB6" w:rsidRPr="00872BB6" w:rsidRDefault="00EB26AC" w:rsidP="00872BB6">
                    <w:pPr>
                      <w:rPr>
                        <w:color w:val="63003C"/>
                        <w:sz w:val="28"/>
                        <w:szCs w:val="28"/>
                      </w:rPr>
                    </w:pPr>
                    <w:r>
                      <w:rPr>
                        <w:color w:val="63003C"/>
                        <w:sz w:val="28"/>
                        <w:szCs w:val="28"/>
                      </w:rPr>
                      <w:t>Direction en charge des bibliothèques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16"/>
          </w:tblGrid>
          <w:tr w:rsidR="00872BB6" w14:paraId="6CA7CE20" w14:textId="77777777" w:rsidTr="00872BB6">
            <w:tc>
              <w:tcPr>
                <w:tcW w:w="7216" w:type="dxa"/>
                <w:tcMar>
                  <w:top w:w="216" w:type="dxa"/>
                  <w:left w:w="115" w:type="dxa"/>
                  <w:bottom w:w="216" w:type="dxa"/>
                  <w:right w:w="115" w:type="dxa"/>
                </w:tcMar>
              </w:tcPr>
              <w:p w14:paraId="2ACF4571" w14:textId="77777777" w:rsidR="00872BB6" w:rsidRDefault="00872BB6">
                <w:pPr>
                  <w:pStyle w:val="Sansinterligne"/>
                  <w:rPr>
                    <w:color w:val="5B9BD5" w:themeColor="accent1"/>
                  </w:rPr>
                </w:pPr>
              </w:p>
            </w:tc>
          </w:tr>
        </w:tbl>
        <w:p w14:paraId="7C9B85CD" w14:textId="77777777" w:rsidR="00872BB6" w:rsidRDefault="00872BB6">
          <w:pPr>
            <w:jc w:val="left"/>
          </w:pPr>
          <w:r>
            <w:br w:type="page"/>
          </w:r>
        </w:p>
      </w:sdtContent>
    </w:sdt>
    <w:p w14:paraId="75690421" w14:textId="77777777" w:rsidR="00F67193" w:rsidRPr="00D015CC" w:rsidRDefault="00F67193" w:rsidP="00864D01">
      <w:pPr>
        <w:jc w:val="left"/>
        <w:rPr>
          <w:rFonts w:cs="Open Sans"/>
          <w:sz w:val="20"/>
          <w:szCs w:val="20"/>
        </w:rPr>
        <w:sectPr w:rsidR="00F67193" w:rsidRPr="00D015CC" w:rsidSect="00872BB6">
          <w:headerReference w:type="default" r:id="rId9"/>
          <w:footerReference w:type="default" r:id="rId10"/>
          <w:type w:val="continuous"/>
          <w:pgSz w:w="11906" w:h="16838" w:code="9"/>
          <w:pgMar w:top="1264" w:right="1133" w:bottom="993" w:left="1418" w:header="709" w:footer="437" w:gutter="0"/>
          <w:pgNumType w:start="0"/>
          <w:cols w:space="708"/>
          <w:titlePg/>
          <w:docGrid w:linePitch="360"/>
        </w:sectPr>
      </w:pPr>
    </w:p>
    <w:sdt>
      <w:sdtPr>
        <w:id w:val="559830576"/>
        <w:docPartObj>
          <w:docPartGallery w:val="Table of Contents"/>
          <w:docPartUnique/>
        </w:docPartObj>
      </w:sdtPr>
      <w:sdtEndPr>
        <w:rPr>
          <w:rFonts w:ascii="Open Sans" w:eastAsiaTheme="minorHAnsi" w:hAnsi="Open Sans" w:cstheme="minorBidi"/>
          <w:b/>
          <w:bCs/>
          <w:color w:val="auto"/>
          <w:sz w:val="22"/>
          <w:szCs w:val="22"/>
          <w:lang w:eastAsia="en-US"/>
        </w:rPr>
      </w:sdtEndPr>
      <w:sdtContent>
        <w:p w14:paraId="0BCDC45D" w14:textId="432229EC" w:rsidR="00C360B1" w:rsidRDefault="00C360B1">
          <w:pPr>
            <w:pStyle w:val="En-ttedetabledesmatires"/>
          </w:pPr>
          <w:r>
            <w:t>Table des matières</w:t>
          </w:r>
        </w:p>
        <w:p w14:paraId="46809946" w14:textId="5D778496" w:rsidR="00D95913" w:rsidRDefault="00C360B1">
          <w:pPr>
            <w:pStyle w:val="TM1"/>
            <w:tabs>
              <w:tab w:val="right" w:leader="dot" w:pos="9062"/>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181279793" w:history="1">
            <w:r w:rsidR="00D95913" w:rsidRPr="00BA7B96">
              <w:rPr>
                <w:rStyle w:val="Lienhypertexte"/>
                <w:noProof/>
              </w:rPr>
              <w:t>Objectif :</w:t>
            </w:r>
            <w:r w:rsidR="00D95913">
              <w:rPr>
                <w:noProof/>
                <w:webHidden/>
              </w:rPr>
              <w:tab/>
            </w:r>
            <w:r w:rsidR="00D95913">
              <w:rPr>
                <w:noProof/>
                <w:webHidden/>
              </w:rPr>
              <w:fldChar w:fldCharType="begin"/>
            </w:r>
            <w:r w:rsidR="00D95913">
              <w:rPr>
                <w:noProof/>
                <w:webHidden/>
              </w:rPr>
              <w:instrText xml:space="preserve"> PAGEREF _Toc181279793 \h </w:instrText>
            </w:r>
            <w:r w:rsidR="00D95913">
              <w:rPr>
                <w:noProof/>
                <w:webHidden/>
              </w:rPr>
            </w:r>
            <w:r w:rsidR="00D95913">
              <w:rPr>
                <w:noProof/>
                <w:webHidden/>
              </w:rPr>
              <w:fldChar w:fldCharType="separate"/>
            </w:r>
            <w:r w:rsidR="001D47DC">
              <w:rPr>
                <w:noProof/>
                <w:webHidden/>
              </w:rPr>
              <w:t>2</w:t>
            </w:r>
            <w:r w:rsidR="00D95913">
              <w:rPr>
                <w:noProof/>
                <w:webHidden/>
              </w:rPr>
              <w:fldChar w:fldCharType="end"/>
            </w:r>
          </w:hyperlink>
        </w:p>
        <w:p w14:paraId="4E84FF9A" w14:textId="41E9D9BA" w:rsidR="00D95913" w:rsidRDefault="00D95913">
          <w:pPr>
            <w:pStyle w:val="TM1"/>
            <w:tabs>
              <w:tab w:val="left" w:pos="440"/>
              <w:tab w:val="right" w:leader="dot" w:pos="9062"/>
            </w:tabs>
            <w:rPr>
              <w:rFonts w:asciiTheme="minorHAnsi" w:eastAsiaTheme="minorEastAsia" w:hAnsiTheme="minorHAnsi"/>
              <w:noProof/>
              <w:lang w:eastAsia="fr-FR"/>
            </w:rPr>
          </w:pPr>
          <w:hyperlink w:anchor="_Toc181279794" w:history="1">
            <w:r w:rsidRPr="00BA7B96">
              <w:rPr>
                <w:rStyle w:val="Lienhypertexte"/>
                <w:noProof/>
              </w:rPr>
              <w:t>1.</w:t>
            </w:r>
            <w:r>
              <w:rPr>
                <w:rFonts w:asciiTheme="minorHAnsi" w:eastAsiaTheme="minorEastAsia" w:hAnsiTheme="minorHAnsi"/>
                <w:noProof/>
                <w:lang w:eastAsia="fr-FR"/>
              </w:rPr>
              <w:tab/>
            </w:r>
            <w:r w:rsidRPr="00BA7B96">
              <w:rPr>
                <w:rStyle w:val="Lienhypertexte"/>
                <w:noProof/>
              </w:rPr>
              <w:t>Installation de l’activité dans un espace de cours</w:t>
            </w:r>
            <w:r>
              <w:rPr>
                <w:noProof/>
                <w:webHidden/>
              </w:rPr>
              <w:tab/>
            </w:r>
            <w:r>
              <w:rPr>
                <w:noProof/>
                <w:webHidden/>
              </w:rPr>
              <w:fldChar w:fldCharType="begin"/>
            </w:r>
            <w:r>
              <w:rPr>
                <w:noProof/>
                <w:webHidden/>
              </w:rPr>
              <w:instrText xml:space="preserve"> PAGEREF _Toc181279794 \h </w:instrText>
            </w:r>
            <w:r>
              <w:rPr>
                <w:noProof/>
                <w:webHidden/>
              </w:rPr>
            </w:r>
            <w:r>
              <w:rPr>
                <w:noProof/>
                <w:webHidden/>
              </w:rPr>
              <w:fldChar w:fldCharType="separate"/>
            </w:r>
            <w:r w:rsidR="001D47DC">
              <w:rPr>
                <w:noProof/>
                <w:webHidden/>
              </w:rPr>
              <w:t>2</w:t>
            </w:r>
            <w:r>
              <w:rPr>
                <w:noProof/>
                <w:webHidden/>
              </w:rPr>
              <w:fldChar w:fldCharType="end"/>
            </w:r>
          </w:hyperlink>
        </w:p>
        <w:p w14:paraId="5F4E835F" w14:textId="532AECED" w:rsidR="00D95913" w:rsidRDefault="00D95913">
          <w:pPr>
            <w:pStyle w:val="TM1"/>
            <w:tabs>
              <w:tab w:val="left" w:pos="440"/>
              <w:tab w:val="right" w:leader="dot" w:pos="9062"/>
            </w:tabs>
            <w:rPr>
              <w:rFonts w:asciiTheme="minorHAnsi" w:eastAsiaTheme="minorEastAsia" w:hAnsiTheme="minorHAnsi"/>
              <w:noProof/>
              <w:lang w:eastAsia="fr-FR"/>
            </w:rPr>
          </w:pPr>
          <w:hyperlink w:anchor="_Toc181279795" w:history="1">
            <w:r w:rsidRPr="00BA7B96">
              <w:rPr>
                <w:rStyle w:val="Lienhypertexte"/>
                <w:noProof/>
              </w:rPr>
              <w:t>2.</w:t>
            </w:r>
            <w:r>
              <w:rPr>
                <w:rFonts w:asciiTheme="minorHAnsi" w:eastAsiaTheme="minorEastAsia" w:hAnsiTheme="minorHAnsi"/>
                <w:noProof/>
                <w:lang w:eastAsia="fr-FR"/>
              </w:rPr>
              <w:tab/>
            </w:r>
            <w:r w:rsidRPr="00BA7B96">
              <w:rPr>
                <w:rStyle w:val="Lienhypertexte"/>
                <w:noProof/>
              </w:rPr>
              <w:t>Paramétrer des rendez-vous</w:t>
            </w:r>
            <w:r>
              <w:rPr>
                <w:noProof/>
                <w:webHidden/>
              </w:rPr>
              <w:tab/>
            </w:r>
            <w:r>
              <w:rPr>
                <w:noProof/>
                <w:webHidden/>
              </w:rPr>
              <w:fldChar w:fldCharType="begin"/>
            </w:r>
            <w:r>
              <w:rPr>
                <w:noProof/>
                <w:webHidden/>
              </w:rPr>
              <w:instrText xml:space="preserve"> PAGEREF _Toc181279795 \h </w:instrText>
            </w:r>
            <w:r>
              <w:rPr>
                <w:noProof/>
                <w:webHidden/>
              </w:rPr>
            </w:r>
            <w:r>
              <w:rPr>
                <w:noProof/>
                <w:webHidden/>
              </w:rPr>
              <w:fldChar w:fldCharType="separate"/>
            </w:r>
            <w:r w:rsidR="001D47DC">
              <w:rPr>
                <w:noProof/>
                <w:webHidden/>
              </w:rPr>
              <w:t>5</w:t>
            </w:r>
            <w:r>
              <w:rPr>
                <w:noProof/>
                <w:webHidden/>
              </w:rPr>
              <w:fldChar w:fldCharType="end"/>
            </w:r>
          </w:hyperlink>
        </w:p>
        <w:p w14:paraId="6212B7D7" w14:textId="3A5A7F8B" w:rsidR="00D95913" w:rsidRDefault="00D95913">
          <w:pPr>
            <w:pStyle w:val="TM1"/>
            <w:tabs>
              <w:tab w:val="left" w:pos="440"/>
              <w:tab w:val="right" w:leader="dot" w:pos="9062"/>
            </w:tabs>
            <w:rPr>
              <w:rFonts w:asciiTheme="minorHAnsi" w:eastAsiaTheme="minorEastAsia" w:hAnsiTheme="minorHAnsi"/>
              <w:noProof/>
              <w:lang w:eastAsia="fr-FR"/>
            </w:rPr>
          </w:pPr>
          <w:hyperlink w:anchor="_Toc181279796" w:history="1">
            <w:r w:rsidRPr="00BA7B96">
              <w:rPr>
                <w:rStyle w:val="Lienhypertexte"/>
                <w:noProof/>
              </w:rPr>
              <w:t>3.</w:t>
            </w:r>
            <w:r>
              <w:rPr>
                <w:rFonts w:asciiTheme="minorHAnsi" w:eastAsiaTheme="minorEastAsia" w:hAnsiTheme="minorHAnsi"/>
                <w:noProof/>
                <w:lang w:eastAsia="fr-FR"/>
              </w:rPr>
              <w:tab/>
            </w:r>
            <w:r w:rsidRPr="00BA7B96">
              <w:rPr>
                <w:rStyle w:val="Lienhypertexte"/>
                <w:noProof/>
              </w:rPr>
              <w:t>Parcours utilisateur.ice</w:t>
            </w:r>
            <w:r>
              <w:rPr>
                <w:noProof/>
                <w:webHidden/>
              </w:rPr>
              <w:tab/>
            </w:r>
            <w:r>
              <w:rPr>
                <w:noProof/>
                <w:webHidden/>
              </w:rPr>
              <w:fldChar w:fldCharType="begin"/>
            </w:r>
            <w:r>
              <w:rPr>
                <w:noProof/>
                <w:webHidden/>
              </w:rPr>
              <w:instrText xml:space="preserve"> PAGEREF _Toc181279796 \h </w:instrText>
            </w:r>
            <w:r>
              <w:rPr>
                <w:noProof/>
                <w:webHidden/>
              </w:rPr>
            </w:r>
            <w:r>
              <w:rPr>
                <w:noProof/>
                <w:webHidden/>
              </w:rPr>
              <w:fldChar w:fldCharType="separate"/>
            </w:r>
            <w:r w:rsidR="001D47DC">
              <w:rPr>
                <w:noProof/>
                <w:webHidden/>
              </w:rPr>
              <w:t>7</w:t>
            </w:r>
            <w:r>
              <w:rPr>
                <w:noProof/>
                <w:webHidden/>
              </w:rPr>
              <w:fldChar w:fldCharType="end"/>
            </w:r>
          </w:hyperlink>
        </w:p>
        <w:p w14:paraId="03239544" w14:textId="54712AA7" w:rsidR="00D95913" w:rsidRDefault="00D95913">
          <w:pPr>
            <w:pStyle w:val="TM1"/>
            <w:tabs>
              <w:tab w:val="left" w:pos="440"/>
              <w:tab w:val="right" w:leader="dot" w:pos="9062"/>
            </w:tabs>
            <w:rPr>
              <w:rFonts w:asciiTheme="minorHAnsi" w:eastAsiaTheme="minorEastAsia" w:hAnsiTheme="minorHAnsi"/>
              <w:noProof/>
              <w:lang w:eastAsia="fr-FR"/>
            </w:rPr>
          </w:pPr>
          <w:hyperlink w:anchor="_Toc181279797" w:history="1">
            <w:r w:rsidRPr="00BA7B96">
              <w:rPr>
                <w:rStyle w:val="Lienhypertexte"/>
                <w:noProof/>
              </w:rPr>
              <w:t>4.</w:t>
            </w:r>
            <w:r>
              <w:rPr>
                <w:rFonts w:asciiTheme="minorHAnsi" w:eastAsiaTheme="minorEastAsia" w:hAnsiTheme="minorHAnsi"/>
                <w:noProof/>
                <w:lang w:eastAsia="fr-FR"/>
              </w:rPr>
              <w:tab/>
            </w:r>
            <w:r w:rsidRPr="00BA7B96">
              <w:rPr>
                <w:rStyle w:val="Lienhypertexte"/>
                <w:noProof/>
              </w:rPr>
              <w:t>Emargement des étudiant.es</w:t>
            </w:r>
            <w:r>
              <w:rPr>
                <w:noProof/>
                <w:webHidden/>
              </w:rPr>
              <w:tab/>
            </w:r>
            <w:r>
              <w:rPr>
                <w:noProof/>
                <w:webHidden/>
              </w:rPr>
              <w:fldChar w:fldCharType="begin"/>
            </w:r>
            <w:r>
              <w:rPr>
                <w:noProof/>
                <w:webHidden/>
              </w:rPr>
              <w:instrText xml:space="preserve"> PAGEREF _Toc181279797 \h </w:instrText>
            </w:r>
            <w:r>
              <w:rPr>
                <w:noProof/>
                <w:webHidden/>
              </w:rPr>
            </w:r>
            <w:r>
              <w:rPr>
                <w:noProof/>
                <w:webHidden/>
              </w:rPr>
              <w:fldChar w:fldCharType="separate"/>
            </w:r>
            <w:r w:rsidR="001D47DC">
              <w:rPr>
                <w:noProof/>
                <w:webHidden/>
              </w:rPr>
              <w:t>10</w:t>
            </w:r>
            <w:r>
              <w:rPr>
                <w:noProof/>
                <w:webHidden/>
              </w:rPr>
              <w:fldChar w:fldCharType="end"/>
            </w:r>
          </w:hyperlink>
        </w:p>
        <w:p w14:paraId="6FF2EBCA" w14:textId="0722033C" w:rsidR="00C360B1" w:rsidRDefault="00C360B1">
          <w:r>
            <w:rPr>
              <w:b/>
              <w:bCs/>
            </w:rPr>
            <w:fldChar w:fldCharType="end"/>
          </w:r>
        </w:p>
      </w:sdtContent>
    </w:sdt>
    <w:p w14:paraId="22BE3592" w14:textId="77777777" w:rsidR="00C360B1" w:rsidRDefault="00C360B1">
      <w:pPr>
        <w:jc w:val="left"/>
        <w:rPr>
          <w:rFonts w:ascii="Open Sans SemiBold" w:eastAsiaTheme="majorEastAsia" w:hAnsi="Open Sans SemiBold" w:cstheme="majorBidi"/>
          <w:color w:val="660033"/>
          <w:sz w:val="48"/>
          <w:szCs w:val="32"/>
        </w:rPr>
      </w:pPr>
      <w:r>
        <w:br w:type="page"/>
      </w:r>
    </w:p>
    <w:p w14:paraId="58D04D2A" w14:textId="5DCD2982" w:rsidR="00174F72" w:rsidRDefault="002E7B02" w:rsidP="002E7B02">
      <w:pPr>
        <w:pStyle w:val="Titre1"/>
      </w:pPr>
      <w:bookmarkStart w:id="0" w:name="_Toc181279793"/>
      <w:r>
        <w:lastRenderedPageBreak/>
        <w:t>Objectif :</w:t>
      </w:r>
      <w:bookmarkEnd w:id="0"/>
    </w:p>
    <w:p w14:paraId="4B0ABEAB" w14:textId="3CBFD7E2" w:rsidR="002E7B02" w:rsidRDefault="002E7B02" w:rsidP="002E7B02">
      <w:r>
        <w:t>L’activité de prise de rendez-vous sur eCampus a pour fonction d’aider à l’organisation de réservation de créneaux en tous genre</w:t>
      </w:r>
      <w:r w:rsidR="00C360B1">
        <w:t>, de gérer l’émargement et l’export de liste, ainsi que de générer des statistiques.</w:t>
      </w:r>
    </w:p>
    <w:p w14:paraId="26C9CBF9" w14:textId="749BBB49" w:rsidR="000310C5" w:rsidRDefault="000310C5" w:rsidP="002E7B02">
      <w:r>
        <w:t>Attention, cette activité n’est accessible qu’aux personnes dûment identifiées dans eCampus, elle ne remplace pas des applications de sondage telle que Framadate ou Evento dans l’organisation de réunions par exemple.</w:t>
      </w:r>
    </w:p>
    <w:p w14:paraId="2CA0EA32" w14:textId="1754E181" w:rsidR="00C360B1" w:rsidRDefault="00C360B1" w:rsidP="002E7B02">
      <w:r>
        <w:t xml:space="preserve">Cette procédure se concentre sur la configuration de rendez-vous qui fonctionne aussi bien dans le cadre du </w:t>
      </w:r>
      <w:r w:rsidRPr="00C360B1">
        <w:rPr>
          <w:b/>
          <w:bCs/>
        </w:rPr>
        <w:t>tutorat documentaire</w:t>
      </w:r>
      <w:r>
        <w:t xml:space="preserve"> par exemple que de la logistique des </w:t>
      </w:r>
      <w:r w:rsidRPr="00C360B1">
        <w:rPr>
          <w:b/>
          <w:bCs/>
        </w:rPr>
        <w:t>formations</w:t>
      </w:r>
      <w:r>
        <w:t xml:space="preserve"> en présentiel et distanciel synchrone à plus grande échelle.</w:t>
      </w:r>
    </w:p>
    <w:p w14:paraId="2E5BE02A" w14:textId="3D0A0861" w:rsidR="00C360B1" w:rsidRDefault="00C360B1" w:rsidP="00C360B1">
      <w:pPr>
        <w:pStyle w:val="Titre1"/>
        <w:numPr>
          <w:ilvl w:val="0"/>
          <w:numId w:val="25"/>
        </w:numPr>
      </w:pPr>
      <w:bookmarkStart w:id="1" w:name="_Toc181279794"/>
      <w:r>
        <w:t>Installation de l’activité dans un espace de cours</w:t>
      </w:r>
      <w:bookmarkEnd w:id="1"/>
    </w:p>
    <w:p w14:paraId="058C25F4" w14:textId="77D3C552" w:rsidR="00C360B1" w:rsidRDefault="0082572C" w:rsidP="00C360B1">
      <w:r>
        <w:t>1/</w:t>
      </w:r>
      <w:r w:rsidR="003E5EB7">
        <w:t>9</w:t>
      </w:r>
      <w:r>
        <w:t xml:space="preserve"> </w:t>
      </w:r>
      <w:r w:rsidR="00C360B1">
        <w:t xml:space="preserve">Depuis le tableau de bord, </w:t>
      </w:r>
      <w:r>
        <w:t>se rendre dans l’espace d</w:t>
      </w:r>
      <w:r w:rsidR="00C360B1">
        <w:t xml:space="preserve">e cours dans lequel on souhaite installer </w:t>
      </w:r>
      <w:r>
        <w:t>l’activité.</w:t>
      </w:r>
    </w:p>
    <w:p w14:paraId="4BFE2794" w14:textId="55B4A788" w:rsidR="0082572C" w:rsidRPr="00C360B1" w:rsidRDefault="0082572C" w:rsidP="00C360B1">
      <w:r>
        <w:rPr>
          <w:noProof/>
        </w:rPr>
        <mc:AlternateContent>
          <mc:Choice Requires="wps">
            <w:drawing>
              <wp:anchor distT="0" distB="0" distL="114300" distR="114300" simplePos="0" relativeHeight="251659264" behindDoc="0" locked="0" layoutInCell="1" allowOverlap="1" wp14:anchorId="4A0B2146" wp14:editId="5A51B13F">
                <wp:simplePos x="0" y="0"/>
                <wp:positionH relativeFrom="column">
                  <wp:posOffset>156845</wp:posOffset>
                </wp:positionH>
                <wp:positionV relativeFrom="paragraph">
                  <wp:posOffset>321945</wp:posOffset>
                </wp:positionV>
                <wp:extent cx="1438275" cy="8858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1438275" cy="885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457E41" id="Rectangle 4" o:spid="_x0000_s1026" style="position:absolute;margin-left:12.35pt;margin-top:25.35pt;width:113.25pt;height:6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" filled="f" strokecolor="black [3213]" strokeweight="2.25pt"/>
            </w:pict>
          </mc:Fallback>
        </mc:AlternateContent>
      </w:r>
      <w:r w:rsidRPr="0082572C">
        <w:drawing>
          <wp:inline distT="0" distB="0" distL="0" distR="0" wp14:anchorId="451525EA" wp14:editId="145CF4C4">
            <wp:extent cx="5760720" cy="1297940"/>
            <wp:effectExtent l="76200" t="76200" r="125730" b="130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297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2D22BE" w14:textId="59F3C4DA" w:rsidR="00BD252F" w:rsidRDefault="0082572C" w:rsidP="003B4CF8">
      <w:r>
        <w:t>2/</w:t>
      </w:r>
      <w:r w:rsidR="003E5EB7">
        <w:t>9</w:t>
      </w:r>
      <w:r>
        <w:t xml:space="preserve"> Dans la plupart des cas, par défaut, le </w:t>
      </w:r>
      <w:r w:rsidRPr="0082572C">
        <w:rPr>
          <w:b/>
          <w:bCs/>
        </w:rPr>
        <w:t>Mode d’édition</w:t>
      </w:r>
      <w:r>
        <w:t xml:space="preserve"> est désactivé, il faut donc l’activer pour accéder à plus d’options de paramétrage.</w:t>
      </w:r>
    </w:p>
    <w:p w14:paraId="5062F61E" w14:textId="07CFC626" w:rsidR="0082572C" w:rsidRDefault="00286F50" w:rsidP="003B4CF8">
      <w:r>
        <w:rPr>
          <w:noProof/>
        </w:rPr>
        <mc:AlternateContent>
          <mc:Choice Requires="wps">
            <w:drawing>
              <wp:anchor distT="0" distB="0" distL="114300" distR="114300" simplePos="0" relativeHeight="251666432" behindDoc="0" locked="0" layoutInCell="1" allowOverlap="1" wp14:anchorId="03CFDF32" wp14:editId="46E53C31">
                <wp:simplePos x="0" y="0"/>
                <wp:positionH relativeFrom="column">
                  <wp:posOffset>1224280</wp:posOffset>
                </wp:positionH>
                <wp:positionV relativeFrom="paragraph">
                  <wp:posOffset>264795</wp:posOffset>
                </wp:positionV>
                <wp:extent cx="923925" cy="2857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923925" cy="285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ED930" id="Rectangle 10" o:spid="_x0000_s1026" style="position:absolute;margin-left:96.4pt;margin-top:20.85pt;width:72.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" filled="f" strokecolor="black [3213]" strokeweight="2.25pt"/>
            </w:pict>
          </mc:Fallback>
        </mc:AlternateContent>
      </w:r>
      <w:r w:rsidR="0082572C">
        <w:rPr>
          <w:noProof/>
        </w:rPr>
        <mc:AlternateContent>
          <mc:Choice Requires="wps">
            <w:drawing>
              <wp:anchor distT="0" distB="0" distL="114300" distR="114300" simplePos="0" relativeHeight="251662336" behindDoc="0" locked="0" layoutInCell="1" allowOverlap="1" wp14:anchorId="5D81F345" wp14:editId="1E14BC10">
                <wp:simplePos x="0" y="0"/>
                <wp:positionH relativeFrom="column">
                  <wp:posOffset>2405380</wp:posOffset>
                </wp:positionH>
                <wp:positionV relativeFrom="paragraph">
                  <wp:posOffset>426720</wp:posOffset>
                </wp:positionV>
                <wp:extent cx="666750" cy="361950"/>
                <wp:effectExtent l="0" t="19050" r="38100" b="38100"/>
                <wp:wrapNone/>
                <wp:docPr id="8" name="Flèche : droite 8"/>
                <wp:cNvGraphicFramePr/>
                <a:graphic xmlns:a="http://schemas.openxmlformats.org/drawingml/2006/main">
                  <a:graphicData uri="http://schemas.microsoft.com/office/word/2010/wordprocessingShape">
                    <wps:wsp>
                      <wps:cNvSpPr/>
                      <wps:spPr>
                        <a:xfrm>
                          <a:off x="0" y="0"/>
                          <a:ext cx="666750" cy="3619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BC43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8" o:spid="_x0000_s1026" type="#_x0000_t13" style="position:absolute;margin-left:189.4pt;margin-top:33.6pt;width:52.5pt;height:2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" adj="15737" fillcolor="black [3213]" strokecolor="black [3213]" strokeweight="1pt"/>
            </w:pict>
          </mc:Fallback>
        </mc:AlternateContent>
      </w:r>
      <w:r w:rsidR="0082572C" w:rsidRPr="0082572C">
        <w:drawing>
          <wp:anchor distT="0" distB="0" distL="114300" distR="114300" simplePos="0" relativeHeight="251661312" behindDoc="0" locked="0" layoutInCell="1" allowOverlap="1" wp14:anchorId="7891C43D" wp14:editId="4EC40316">
            <wp:simplePos x="0" y="0"/>
            <wp:positionH relativeFrom="column">
              <wp:posOffset>3129280</wp:posOffset>
            </wp:positionH>
            <wp:positionV relativeFrom="paragraph">
              <wp:posOffset>7620</wp:posOffset>
            </wp:positionV>
            <wp:extent cx="2943225" cy="1206359"/>
            <wp:effectExtent l="76200" t="76200" r="123825" b="127635"/>
            <wp:wrapThrough wrapText="bothSides">
              <wp:wrapPolygon edited="0">
                <wp:start x="-280" y="-1365"/>
                <wp:lineTo x="-559" y="-1024"/>
                <wp:lineTo x="-559" y="22180"/>
                <wp:lineTo x="-280" y="23545"/>
                <wp:lineTo x="22089" y="23545"/>
                <wp:lineTo x="22369" y="21156"/>
                <wp:lineTo x="22369" y="4436"/>
                <wp:lineTo x="22089" y="-682"/>
                <wp:lineTo x="22089" y="-1365"/>
                <wp:lineTo x="-280" y="-1365"/>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43225" cy="1206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2572C" w:rsidRPr="0082572C">
        <w:t xml:space="preserve"> </w:t>
      </w:r>
      <w:r w:rsidR="0082572C" w:rsidRPr="0082572C">
        <w:drawing>
          <wp:anchor distT="0" distB="0" distL="114300" distR="114300" simplePos="0" relativeHeight="251660288" behindDoc="0" locked="0" layoutInCell="1" allowOverlap="1" wp14:anchorId="12118630" wp14:editId="3B4185FE">
            <wp:simplePos x="0" y="0"/>
            <wp:positionH relativeFrom="margin">
              <wp:align>left</wp:align>
            </wp:positionH>
            <wp:positionV relativeFrom="paragraph">
              <wp:posOffset>45720</wp:posOffset>
            </wp:positionV>
            <wp:extent cx="2270474" cy="1152525"/>
            <wp:effectExtent l="76200" t="76200" r="130175" b="123825"/>
            <wp:wrapThrough wrapText="bothSides">
              <wp:wrapPolygon edited="0">
                <wp:start x="-363" y="-1428"/>
                <wp:lineTo x="-725" y="-1071"/>
                <wp:lineTo x="-725" y="21779"/>
                <wp:lineTo x="-363" y="23564"/>
                <wp:lineTo x="22295" y="23564"/>
                <wp:lineTo x="22657" y="21779"/>
                <wp:lineTo x="22657" y="4641"/>
                <wp:lineTo x="22295" y="-714"/>
                <wp:lineTo x="22295" y="-1428"/>
                <wp:lineTo x="-363" y="-1428"/>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70474"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3F2BB09" w14:textId="2874117E" w:rsidR="0082572C" w:rsidRPr="0082572C" w:rsidRDefault="00286F50" w:rsidP="0082572C">
      <w:r>
        <w:rPr>
          <w:noProof/>
        </w:rPr>
        <mc:AlternateContent>
          <mc:Choice Requires="wps">
            <w:drawing>
              <wp:anchor distT="0" distB="0" distL="114300" distR="114300" simplePos="0" relativeHeight="251664384" behindDoc="0" locked="0" layoutInCell="1" allowOverlap="1" wp14:anchorId="3959FA7C" wp14:editId="08CB0442">
                <wp:simplePos x="0" y="0"/>
                <wp:positionH relativeFrom="column">
                  <wp:posOffset>4681855</wp:posOffset>
                </wp:positionH>
                <wp:positionV relativeFrom="paragraph">
                  <wp:posOffset>15240</wp:posOffset>
                </wp:positionV>
                <wp:extent cx="1133475" cy="2857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1133475" cy="285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57D3C" id="Rectangle 9" o:spid="_x0000_s1026" style="position:absolute;margin-left:368.65pt;margin-top:1.2pt;width:89.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" filled="f" strokecolor="black [3213]" strokeweight="2.25pt"/>
            </w:pict>
          </mc:Fallback>
        </mc:AlternateContent>
      </w:r>
    </w:p>
    <w:p w14:paraId="5CEFE69C" w14:textId="7A6EDD56" w:rsidR="0082572C" w:rsidRPr="0082572C" w:rsidRDefault="0082572C" w:rsidP="0082572C"/>
    <w:p w14:paraId="0A2E3750" w14:textId="2A0CB056" w:rsidR="0082572C" w:rsidRPr="0082572C" w:rsidRDefault="0082572C" w:rsidP="0082572C"/>
    <w:p w14:paraId="3C427246" w14:textId="5C26B7FA" w:rsidR="0082572C" w:rsidRDefault="0082572C" w:rsidP="0082572C"/>
    <w:p w14:paraId="0A966790" w14:textId="77777777" w:rsidR="000310C5" w:rsidRDefault="000310C5" w:rsidP="0082572C"/>
    <w:p w14:paraId="546CD5C6" w14:textId="156CD0E4" w:rsidR="0082572C" w:rsidRDefault="0082572C" w:rsidP="0082572C">
      <w:r>
        <w:lastRenderedPageBreak/>
        <w:t>3/</w:t>
      </w:r>
      <w:r w:rsidR="003E5EB7">
        <w:t>9</w:t>
      </w:r>
      <w:r>
        <w:t xml:space="preserve"> En bas d’une section le bouton </w:t>
      </w:r>
      <w:r w:rsidRPr="00286F50">
        <w:rPr>
          <w:b/>
          <w:bCs/>
        </w:rPr>
        <w:t>Ajouter une activité ou ressource</w:t>
      </w:r>
      <w:r>
        <w:t xml:space="preserve"> doit être disponible.</w:t>
      </w:r>
    </w:p>
    <w:p w14:paraId="6769A996" w14:textId="52C7A96B" w:rsidR="00286F50" w:rsidRDefault="00286F50" w:rsidP="0082572C">
      <w:r w:rsidRPr="00286F50">
        <w:drawing>
          <wp:inline distT="0" distB="0" distL="0" distR="0" wp14:anchorId="6AA727A3" wp14:editId="02460202">
            <wp:extent cx="5760720" cy="412115"/>
            <wp:effectExtent l="76200" t="76200" r="125730" b="1403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2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54A098" w14:textId="77777777" w:rsidR="00286F50" w:rsidRDefault="00286F50" w:rsidP="0082572C"/>
    <w:p w14:paraId="0B759A78" w14:textId="0B69A60A" w:rsidR="00286F50" w:rsidRDefault="00286F50" w:rsidP="0082572C">
      <w:r w:rsidRPr="00286F50">
        <w:drawing>
          <wp:anchor distT="0" distB="0" distL="114300" distR="114300" simplePos="0" relativeHeight="251667456" behindDoc="0" locked="0" layoutInCell="1" allowOverlap="1" wp14:anchorId="3309FFF8" wp14:editId="61147F0A">
            <wp:simplePos x="0" y="0"/>
            <wp:positionH relativeFrom="column">
              <wp:posOffset>2945765</wp:posOffset>
            </wp:positionH>
            <wp:positionV relativeFrom="paragraph">
              <wp:posOffset>79375</wp:posOffset>
            </wp:positionV>
            <wp:extent cx="2916555" cy="4961255"/>
            <wp:effectExtent l="76200" t="76200" r="131445" b="125095"/>
            <wp:wrapThrough wrapText="bothSides">
              <wp:wrapPolygon edited="0">
                <wp:start x="-282" y="-332"/>
                <wp:lineTo x="-564" y="-249"/>
                <wp:lineTo x="-564" y="21730"/>
                <wp:lineTo x="-282" y="22062"/>
                <wp:lineTo x="22150" y="22062"/>
                <wp:lineTo x="22432" y="21066"/>
                <wp:lineTo x="22432" y="1078"/>
                <wp:lineTo x="22150" y="-166"/>
                <wp:lineTo x="22150" y="-332"/>
                <wp:lineTo x="-282" y="-332"/>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16555" cy="496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4/</w:t>
      </w:r>
      <w:r w:rsidR="003E5EB7">
        <w:t>9</w:t>
      </w:r>
      <w:r>
        <w:t xml:space="preserve"> Cliquer dessus pour faire apparaitre toutes les activités ou ressources disponibles</w:t>
      </w:r>
    </w:p>
    <w:p w14:paraId="269A7E78" w14:textId="09CFFEAB" w:rsidR="00286F50" w:rsidRDefault="00286F50" w:rsidP="0082572C">
      <w:r>
        <w:t>5/</w:t>
      </w:r>
      <w:r w:rsidR="003E5EB7">
        <w:t>9</w:t>
      </w:r>
      <w:r>
        <w:t xml:space="preserve"> Cliquer sur l’icône </w:t>
      </w:r>
      <w:r w:rsidRPr="00286F50">
        <w:rPr>
          <w:b/>
          <w:bCs/>
        </w:rPr>
        <w:t>Rendez-vous</w:t>
      </w:r>
      <w:r>
        <w:t xml:space="preserve"> pour faire apparaitre la fenêtre de paramétrage de l’activité</w:t>
      </w:r>
    </w:p>
    <w:p w14:paraId="6BD098CA" w14:textId="7B45BE3F" w:rsidR="00286F50" w:rsidRDefault="00B64F17" w:rsidP="0082572C">
      <w:r>
        <w:rPr>
          <w:noProof/>
        </w:rPr>
        <mc:AlternateContent>
          <mc:Choice Requires="wps">
            <w:drawing>
              <wp:anchor distT="0" distB="0" distL="114300" distR="114300" simplePos="0" relativeHeight="251668480" behindDoc="0" locked="0" layoutInCell="1" allowOverlap="1" wp14:anchorId="3DA06E8C" wp14:editId="5CC33183">
                <wp:simplePos x="0" y="0"/>
                <wp:positionH relativeFrom="column">
                  <wp:posOffset>1036116</wp:posOffset>
                </wp:positionH>
                <wp:positionV relativeFrom="paragraph">
                  <wp:posOffset>1021870</wp:posOffset>
                </wp:positionV>
                <wp:extent cx="2472187" cy="1229983"/>
                <wp:effectExtent l="38100" t="38100" r="23495" b="4699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2472187" cy="122998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33218" id="_x0000_t32" coordsize="21600,21600" o:spt="32" o:oned="t" path="m,l21600,21600e" filled="f">
                <v:path arrowok="t" fillok="f" o:connecttype="none"/>
                <o:lock v:ext="edit" shapetype="t"/>
              </v:shapetype>
              <v:shape id="Connecteur droit avec flèche 14" o:spid="_x0000_s1026" type="#_x0000_t32" style="position:absolute;margin-left:81.6pt;margin-top:80.45pt;width:194.65pt;height:96.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" strokecolor="black [3213]" strokeweight="4.5pt">
                <v:stroke endarrow="block" joinstyle="miter"/>
              </v:shape>
            </w:pict>
          </mc:Fallback>
        </mc:AlternateContent>
      </w:r>
      <w:r w:rsidR="00286F50" w:rsidRPr="00286F50">
        <w:drawing>
          <wp:inline distT="0" distB="0" distL="0" distR="0" wp14:anchorId="110E29EE" wp14:editId="218CC0DC">
            <wp:extent cx="1257475" cy="1362265"/>
            <wp:effectExtent l="76200" t="76200" r="133350" b="1428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7475" cy="1362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7A782D" w14:textId="77777777" w:rsidR="00286F50" w:rsidRDefault="00286F50" w:rsidP="0082572C"/>
    <w:p w14:paraId="45C7C707" w14:textId="77777777" w:rsidR="00286F50" w:rsidRDefault="00286F50" w:rsidP="0082572C"/>
    <w:p w14:paraId="3D606D50" w14:textId="77777777" w:rsidR="00286F50" w:rsidRDefault="00286F50" w:rsidP="0082572C"/>
    <w:p w14:paraId="55D491D9" w14:textId="77777777" w:rsidR="00286F50" w:rsidRDefault="00286F50" w:rsidP="0082572C"/>
    <w:p w14:paraId="3C59EB30" w14:textId="77777777" w:rsidR="00286F50" w:rsidRDefault="00286F50" w:rsidP="0082572C"/>
    <w:p w14:paraId="02065AE7" w14:textId="77777777" w:rsidR="00286F50" w:rsidRDefault="00286F50" w:rsidP="0082572C"/>
    <w:p w14:paraId="712DEF6E" w14:textId="77777777" w:rsidR="00286F50" w:rsidRDefault="00286F50" w:rsidP="0082572C"/>
    <w:p w14:paraId="218D3FD4" w14:textId="77777777" w:rsidR="00B64F17" w:rsidRDefault="00B64F17" w:rsidP="0082572C"/>
    <w:p w14:paraId="42D183F5" w14:textId="77777777" w:rsidR="000310C5" w:rsidRDefault="000310C5" w:rsidP="00B64F17"/>
    <w:p w14:paraId="37BA072B" w14:textId="77777777" w:rsidR="000310C5" w:rsidRDefault="000310C5" w:rsidP="00B64F17"/>
    <w:p w14:paraId="1F607FD6" w14:textId="77777777" w:rsidR="000310C5" w:rsidRDefault="000310C5" w:rsidP="00B64F17"/>
    <w:p w14:paraId="2C2F3D60" w14:textId="76B1D5B5" w:rsidR="00B64F17" w:rsidRDefault="00286F50" w:rsidP="00B64F17">
      <w:r>
        <w:lastRenderedPageBreak/>
        <w:t>6/</w:t>
      </w:r>
      <w:r w:rsidR="003E5EB7">
        <w:t>9</w:t>
      </w:r>
      <w:r w:rsidR="00B64F17">
        <w:t xml:space="preserve"> Remplir en priorité les sections </w:t>
      </w:r>
      <w:r w:rsidR="00B64F17" w:rsidRPr="001601CA">
        <w:rPr>
          <w:b/>
          <w:bCs/>
        </w:rPr>
        <w:t>Généraux</w:t>
      </w:r>
      <w:r w:rsidR="00B64F17">
        <w:t xml:space="preserve"> (Nom de l’activité obligatoire pour enregistrer) …</w:t>
      </w:r>
    </w:p>
    <w:p w14:paraId="11B8AF26" w14:textId="77777777" w:rsidR="00B64F17" w:rsidRDefault="00B64F17" w:rsidP="00B64F17">
      <w:r w:rsidRPr="00B64F17">
        <w:drawing>
          <wp:inline distT="0" distB="0" distL="0" distR="0" wp14:anchorId="157AD7CC" wp14:editId="7689F080">
            <wp:extent cx="5760720" cy="1753235"/>
            <wp:effectExtent l="76200" t="76200" r="125730" b="132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53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86F50">
        <w:br w:type="textWrapping" w:clear="all"/>
      </w:r>
    </w:p>
    <w:p w14:paraId="09FA3658" w14:textId="081761BD" w:rsidR="00286F50" w:rsidRPr="00B64F17" w:rsidRDefault="00B64F17" w:rsidP="00B64F17">
      <w:r>
        <w:t>7/</w:t>
      </w:r>
      <w:r w:rsidR="003E5EB7">
        <w:t>9</w:t>
      </w:r>
      <w:r>
        <w:t xml:space="preserve"> …</w:t>
      </w:r>
      <w:r w:rsidR="001601CA">
        <w:t xml:space="preserve"> </w:t>
      </w:r>
      <w:r w:rsidRPr="00B64F17">
        <w:rPr>
          <w:b/>
          <w:bCs/>
        </w:rPr>
        <w:t>Options</w:t>
      </w:r>
      <w:r>
        <w:t xml:space="preserve"> (ici, un exemple)</w:t>
      </w:r>
      <w:r w:rsidR="001601CA">
        <w:t>…</w:t>
      </w:r>
    </w:p>
    <w:p w14:paraId="00E4693A" w14:textId="792C6A13" w:rsidR="00B64F17" w:rsidRDefault="00B64F17" w:rsidP="00B64F17">
      <w:r w:rsidRPr="00B64F17">
        <w:drawing>
          <wp:inline distT="0" distB="0" distL="0" distR="0" wp14:anchorId="46FD7302" wp14:editId="526B4B16">
            <wp:extent cx="4024848" cy="1846053"/>
            <wp:effectExtent l="76200" t="76200" r="128270" b="135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5401" cy="1850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46C623" w14:textId="709BA75D" w:rsidR="001601CA" w:rsidRPr="001601CA" w:rsidRDefault="002325BD" w:rsidP="002325BD">
      <w:r>
        <w:t>8/</w:t>
      </w:r>
      <w:r w:rsidR="003E5EB7">
        <w:t>9</w:t>
      </w:r>
      <w:r w:rsidR="001601CA">
        <w:t xml:space="preserve"> … et </w:t>
      </w:r>
      <w:r w:rsidR="001601CA" w:rsidRPr="001601CA">
        <w:rPr>
          <w:b/>
          <w:bCs/>
        </w:rPr>
        <w:t>Réglages courants</w:t>
      </w:r>
      <w:r w:rsidR="001601CA">
        <w:t xml:space="preserve">. Ici, sauf paramétrage du cours spécifique, il est conseillé à </w:t>
      </w:r>
      <w:r w:rsidR="001601CA">
        <w:rPr>
          <w:b/>
          <w:bCs/>
        </w:rPr>
        <w:t>Mode de groupe</w:t>
      </w:r>
      <w:r w:rsidR="001601CA">
        <w:t xml:space="preserve"> de sélectionner </w:t>
      </w:r>
      <w:r w:rsidR="001601CA">
        <w:rPr>
          <w:b/>
          <w:bCs/>
        </w:rPr>
        <w:t>Aucun groupe</w:t>
      </w:r>
      <w:r w:rsidR="001601CA">
        <w:t xml:space="preserve"> (</w:t>
      </w:r>
      <w:r w:rsidR="003E5EB7">
        <w:t>les autres options peuvent rendre les créneaux paramétrés invisibles à tout ou partie des personnes inscrites dans l’espace de cours)</w:t>
      </w:r>
    </w:p>
    <w:p w14:paraId="1308BF11" w14:textId="5981AE7B" w:rsidR="001601CA" w:rsidRDefault="003E5EB7" w:rsidP="002325BD">
      <w:r>
        <w:rPr>
          <w:noProof/>
        </w:rPr>
        <mc:AlternateContent>
          <mc:Choice Requires="wps">
            <w:drawing>
              <wp:anchor distT="0" distB="0" distL="114300" distR="114300" simplePos="0" relativeHeight="251669504" behindDoc="0" locked="0" layoutInCell="1" allowOverlap="1" wp14:anchorId="5F0F8E8E" wp14:editId="49B8FDD5">
                <wp:simplePos x="0" y="0"/>
                <wp:positionH relativeFrom="column">
                  <wp:posOffset>1794914</wp:posOffset>
                </wp:positionH>
                <wp:positionV relativeFrom="paragraph">
                  <wp:posOffset>1105477</wp:posOffset>
                </wp:positionV>
                <wp:extent cx="914400" cy="325582"/>
                <wp:effectExtent l="19050" t="19050" r="19050" b="17780"/>
                <wp:wrapNone/>
                <wp:docPr id="19" name="Rectangle 19"/>
                <wp:cNvGraphicFramePr/>
                <a:graphic xmlns:a="http://schemas.openxmlformats.org/drawingml/2006/main">
                  <a:graphicData uri="http://schemas.microsoft.com/office/word/2010/wordprocessingShape">
                    <wps:wsp>
                      <wps:cNvSpPr/>
                      <wps:spPr>
                        <a:xfrm>
                          <a:off x="0" y="0"/>
                          <a:ext cx="914400" cy="32558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9EB21" id="Rectangle 19" o:spid="_x0000_s1026" style="position:absolute;margin-left:141.35pt;margin-top:87.05pt;width:1in;height:25.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" filled="f" strokecolor="black [3213]" strokeweight="3pt"/>
            </w:pict>
          </mc:Fallback>
        </mc:AlternateContent>
      </w:r>
      <w:r w:rsidR="001601CA" w:rsidRPr="001601CA">
        <w:drawing>
          <wp:inline distT="0" distB="0" distL="0" distR="0" wp14:anchorId="62563EE0" wp14:editId="0FAE5600">
            <wp:extent cx="4003964" cy="1634334"/>
            <wp:effectExtent l="76200" t="76200" r="130175" b="13779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8063" cy="1644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25BD">
        <w:t xml:space="preserve"> </w:t>
      </w:r>
    </w:p>
    <w:p w14:paraId="417979E1" w14:textId="77777777" w:rsidR="000310C5" w:rsidRDefault="000310C5" w:rsidP="002325BD"/>
    <w:p w14:paraId="46D55518" w14:textId="5414EA9D" w:rsidR="002325BD" w:rsidRDefault="003E5EB7" w:rsidP="002325BD">
      <w:r>
        <w:lastRenderedPageBreak/>
        <w:t xml:space="preserve">9/9 </w:t>
      </w:r>
      <w:r w:rsidR="002325BD">
        <w:t xml:space="preserve">Cliquer sur </w:t>
      </w:r>
      <w:r w:rsidR="002325BD">
        <w:rPr>
          <w:b/>
          <w:bCs/>
        </w:rPr>
        <w:t>Enregistrer et afficher</w:t>
      </w:r>
      <w:r w:rsidR="002325BD">
        <w:rPr>
          <w:b/>
          <w:bCs/>
          <w:i/>
          <w:iCs/>
        </w:rPr>
        <w:t xml:space="preserve"> </w:t>
      </w:r>
      <w:r w:rsidR="002325BD">
        <w:t>(en bas de page)</w:t>
      </w:r>
    </w:p>
    <w:p w14:paraId="4BC74FFF" w14:textId="327085AD" w:rsidR="002325BD" w:rsidRDefault="002325BD" w:rsidP="002325BD">
      <w:r w:rsidRPr="002325BD">
        <w:drawing>
          <wp:inline distT="0" distB="0" distL="0" distR="0" wp14:anchorId="6126FD06" wp14:editId="4460036F">
            <wp:extent cx="4248743" cy="438211"/>
            <wp:effectExtent l="76200" t="76200" r="133350" b="133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8743" cy="438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C51B36" w14:textId="6B207BAC" w:rsidR="002325BD" w:rsidRDefault="002325BD" w:rsidP="002325BD">
      <w:r>
        <w:t>L’activité est installée dans l’espace de cours.</w:t>
      </w:r>
    </w:p>
    <w:p w14:paraId="58355551" w14:textId="6C457557" w:rsidR="002325BD" w:rsidRDefault="001601CA" w:rsidP="002325BD">
      <w:r>
        <w:t>On peut passer à l’étape du paramétrage des rendez-vous.</w:t>
      </w:r>
    </w:p>
    <w:p w14:paraId="3FB38B2F" w14:textId="77777777" w:rsidR="000310C5" w:rsidRDefault="000310C5" w:rsidP="002325BD"/>
    <w:p w14:paraId="6AF17D2E" w14:textId="32AB8600" w:rsidR="001601CA" w:rsidRDefault="001601CA" w:rsidP="001601CA">
      <w:pPr>
        <w:pStyle w:val="Titre1"/>
        <w:numPr>
          <w:ilvl w:val="0"/>
          <w:numId w:val="25"/>
        </w:numPr>
      </w:pPr>
      <w:bookmarkStart w:id="2" w:name="_Toc181279795"/>
      <w:r>
        <w:t>Paramétrer des rendez-vous</w:t>
      </w:r>
      <w:bookmarkEnd w:id="2"/>
    </w:p>
    <w:p w14:paraId="79407ED8" w14:textId="70C61661" w:rsidR="001601CA" w:rsidRDefault="003E5EB7" w:rsidP="001601CA">
      <w:r>
        <w:t>1/</w:t>
      </w:r>
      <w:r w:rsidR="001A057B">
        <w:t>5</w:t>
      </w:r>
      <w:r>
        <w:t xml:space="preserve"> Une fois le paramétrage de base effectué et enregistré</w:t>
      </w:r>
      <w:r w:rsidR="00A45A41">
        <w:t xml:space="preserve">, l’activité s’affiche sur l’onglet </w:t>
      </w:r>
      <w:r w:rsidR="00A45A41" w:rsidRPr="00A45A41">
        <w:rPr>
          <w:b/>
          <w:bCs/>
        </w:rPr>
        <w:t>Rendez-vous</w:t>
      </w:r>
      <w:r w:rsidR="00A45A41">
        <w:t>. C’est ici que les rendez-vous vont être paramétrés.</w:t>
      </w:r>
    </w:p>
    <w:p w14:paraId="760411F8" w14:textId="5CD9A79E" w:rsidR="00A45A41" w:rsidRDefault="00A45A41" w:rsidP="001601CA">
      <w:r>
        <w:rPr>
          <w:noProof/>
        </w:rPr>
        <mc:AlternateContent>
          <mc:Choice Requires="wps">
            <w:drawing>
              <wp:anchor distT="0" distB="0" distL="114300" distR="114300" simplePos="0" relativeHeight="251670528" behindDoc="0" locked="0" layoutInCell="1" allowOverlap="1" wp14:anchorId="2EA8EE9C" wp14:editId="05B2A504">
                <wp:simplePos x="0" y="0"/>
                <wp:positionH relativeFrom="column">
                  <wp:posOffset>173932</wp:posOffset>
                </wp:positionH>
                <wp:positionV relativeFrom="paragraph">
                  <wp:posOffset>610062</wp:posOffset>
                </wp:positionV>
                <wp:extent cx="713509" cy="249382"/>
                <wp:effectExtent l="19050" t="19050" r="10795" b="17780"/>
                <wp:wrapNone/>
                <wp:docPr id="21" name="Rectangle 21"/>
                <wp:cNvGraphicFramePr/>
                <a:graphic xmlns:a="http://schemas.openxmlformats.org/drawingml/2006/main">
                  <a:graphicData uri="http://schemas.microsoft.com/office/word/2010/wordprocessingShape">
                    <wps:wsp>
                      <wps:cNvSpPr/>
                      <wps:spPr>
                        <a:xfrm>
                          <a:off x="0" y="0"/>
                          <a:ext cx="713509" cy="24938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62EE6" id="Rectangle 21" o:spid="_x0000_s1026" style="position:absolute;margin-left:13.7pt;margin-top:48.05pt;width:56.2pt;height:19.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" filled="f" strokecolor="black [3213]" strokeweight="2.25pt"/>
            </w:pict>
          </mc:Fallback>
        </mc:AlternateContent>
      </w:r>
      <w:r w:rsidRPr="00A45A41">
        <w:drawing>
          <wp:inline distT="0" distB="0" distL="0" distR="0" wp14:anchorId="39F48A49" wp14:editId="6FD61BD3">
            <wp:extent cx="5760720" cy="915035"/>
            <wp:effectExtent l="76200" t="76200" r="125730" b="132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915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003CE1" w14:textId="01212CF3" w:rsidR="00A45A41" w:rsidRPr="002B7E42" w:rsidRDefault="00A45A41" w:rsidP="001601CA">
      <w:r>
        <w:t>2/</w:t>
      </w:r>
      <w:r w:rsidR="001A057B">
        <w:t>5</w:t>
      </w:r>
      <w:r>
        <w:t xml:space="preserve"> Un peu plus bas dans la page, sous la section </w:t>
      </w:r>
      <w:r>
        <w:rPr>
          <w:b/>
          <w:bCs/>
        </w:rPr>
        <w:t>Créneaux</w:t>
      </w:r>
      <w:r>
        <w:t xml:space="preserve">, cliquer sur </w:t>
      </w:r>
      <w:r>
        <w:rPr>
          <w:b/>
          <w:bCs/>
        </w:rPr>
        <w:t>Ajouter des créneaux</w:t>
      </w:r>
      <w:r w:rsidR="002B7E42">
        <w:t>. Deux possibilités :</w:t>
      </w:r>
    </w:p>
    <w:p w14:paraId="38342DFA" w14:textId="226ED04C" w:rsidR="00A45A41" w:rsidRDefault="00A45A41" w:rsidP="001601CA">
      <w:r w:rsidRPr="00A45A41">
        <w:drawing>
          <wp:inline distT="0" distB="0" distL="0" distR="0" wp14:anchorId="42449FD2" wp14:editId="2584DA0B">
            <wp:extent cx="3997037" cy="903545"/>
            <wp:effectExtent l="76200" t="76200" r="137160" b="12573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3658" cy="909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9E2D60" w14:textId="77777777" w:rsidR="002B77E8" w:rsidRDefault="002B77E8" w:rsidP="001601CA"/>
    <w:p w14:paraId="364B6B92" w14:textId="77777777" w:rsidR="002B77E8" w:rsidRDefault="002B77E8" w:rsidP="001601CA"/>
    <w:p w14:paraId="3E990CB6" w14:textId="77777777" w:rsidR="002B77E8" w:rsidRDefault="002B77E8" w:rsidP="001601CA"/>
    <w:p w14:paraId="0234DC69" w14:textId="77777777" w:rsidR="002B77E8" w:rsidRDefault="002B77E8" w:rsidP="001601CA"/>
    <w:p w14:paraId="0FFA15CE" w14:textId="77777777" w:rsidR="002B77E8" w:rsidRDefault="002B77E8" w:rsidP="001601CA"/>
    <w:p w14:paraId="4B31E1B0" w14:textId="77777777" w:rsidR="002B77E8" w:rsidRDefault="002B77E8" w:rsidP="001601CA"/>
    <w:p w14:paraId="09184B98" w14:textId="77777777" w:rsidR="002B77E8" w:rsidRDefault="002B77E8" w:rsidP="001601CA"/>
    <w:p w14:paraId="45EBB891" w14:textId="77777777" w:rsidR="002B77E8" w:rsidRDefault="002B77E8" w:rsidP="001601CA"/>
    <w:p w14:paraId="4C26C60D" w14:textId="77777777" w:rsidR="002B77E8" w:rsidRDefault="002B77E8" w:rsidP="001601CA"/>
    <w:p w14:paraId="1039A930" w14:textId="53691395" w:rsidR="002B7E42" w:rsidRDefault="002B7E42" w:rsidP="001601CA">
      <w:r>
        <w:t>3/</w:t>
      </w:r>
      <w:r w:rsidR="001A057B">
        <w:t>5</w:t>
      </w:r>
      <w:r>
        <w:t xml:space="preserve"> </w:t>
      </w:r>
      <w:r>
        <w:rPr>
          <w:b/>
          <w:bCs/>
        </w:rPr>
        <w:t xml:space="preserve">Ajouter des créneaux consécutifs </w:t>
      </w:r>
      <w:r>
        <w:t xml:space="preserve">permet de paramétrer des créneaux récurrents de manière quotidienne ou hebdomadaire, sur une période donnée. C’est utile si des séances de formations sont par exemple prévues tout les lundis entre 14h et 16h pendant 3 mois, ou si un.e tuteur.ice </w:t>
      </w:r>
      <w:r w:rsidR="002B77E8">
        <w:t>effectue une permanence bi-hebdomadaire les mardis et jeudis entre 12h et 14h pendant 10 mois.</w:t>
      </w:r>
    </w:p>
    <w:p w14:paraId="44BB7EB3" w14:textId="38F092FA" w:rsidR="002B77E8" w:rsidRDefault="002B77E8" w:rsidP="001601CA">
      <w:r w:rsidRPr="002B77E8">
        <w:drawing>
          <wp:inline distT="0" distB="0" distL="0" distR="0" wp14:anchorId="36FCCA64" wp14:editId="2A7A8297">
            <wp:extent cx="5292437" cy="4504288"/>
            <wp:effectExtent l="76200" t="76200" r="137160" b="12509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865" cy="4523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435C89" w14:textId="22780ABA" w:rsidR="002B77E8" w:rsidRDefault="002B77E8" w:rsidP="001601CA">
      <w:r>
        <w:t>Remarques :</w:t>
      </w:r>
    </w:p>
    <w:p w14:paraId="72404A06" w14:textId="60B5BA4F" w:rsidR="002B77E8" w:rsidRDefault="002B77E8" w:rsidP="002B77E8">
      <w:pPr>
        <w:pStyle w:val="Paragraphedeliste"/>
        <w:numPr>
          <w:ilvl w:val="0"/>
          <w:numId w:val="28"/>
        </w:numPr>
      </w:pPr>
      <w:r>
        <w:rPr>
          <w:b/>
          <w:bCs/>
        </w:rPr>
        <w:t>Diviser en créneaux ?</w:t>
      </w:r>
      <w:r>
        <w:t xml:space="preserve"> utile s’il s’agit d’une plage de permanence contenant plusieurs créneaux plus courts. A désactiver s’il s’agit d’un créneau de formation synchrone avec un groupe d’étudiant.es.</w:t>
      </w:r>
    </w:p>
    <w:p w14:paraId="36B95126" w14:textId="3E224725" w:rsidR="002B77E8" w:rsidRDefault="006E7CD6" w:rsidP="002B77E8">
      <w:pPr>
        <w:pStyle w:val="Paragraphedeliste"/>
        <w:numPr>
          <w:ilvl w:val="0"/>
          <w:numId w:val="28"/>
        </w:numPr>
      </w:pPr>
      <w:r>
        <w:t xml:space="preserve">Eviter de </w:t>
      </w:r>
      <w:r>
        <w:rPr>
          <w:b/>
          <w:bCs/>
        </w:rPr>
        <w:t>forcer si recouvrement</w:t>
      </w:r>
    </w:p>
    <w:p w14:paraId="4410341A" w14:textId="3050D4F1" w:rsidR="006E7CD6" w:rsidRDefault="006E7CD6" w:rsidP="002B77E8">
      <w:pPr>
        <w:pStyle w:val="Paragraphedeliste"/>
        <w:numPr>
          <w:ilvl w:val="0"/>
          <w:numId w:val="28"/>
        </w:numPr>
      </w:pPr>
      <w:r>
        <w:rPr>
          <w:b/>
          <w:bCs/>
        </w:rPr>
        <w:t>Nombre d’étudiants maximum par créneau</w:t>
      </w:r>
      <w:r>
        <w:t> : à activer pour une formation en présentiel avec un nombre limité de places par exemple</w:t>
      </w:r>
    </w:p>
    <w:p w14:paraId="493ED29D" w14:textId="77777777" w:rsidR="006E7CD6" w:rsidRDefault="006E7CD6" w:rsidP="006E7CD6"/>
    <w:p w14:paraId="6DC5F345" w14:textId="77777777" w:rsidR="006E7CD6" w:rsidRDefault="006E7CD6" w:rsidP="006E7CD6"/>
    <w:p w14:paraId="0A2F1BC0" w14:textId="77777777" w:rsidR="006E7CD6" w:rsidRDefault="006E7CD6" w:rsidP="006E7CD6"/>
    <w:p w14:paraId="4016D350" w14:textId="55630950" w:rsidR="006E7CD6" w:rsidRDefault="006E7CD6" w:rsidP="006E7CD6">
      <w:r>
        <w:t>4/</w:t>
      </w:r>
      <w:r w:rsidR="001A057B">
        <w:t>5</w:t>
      </w:r>
      <w:r>
        <w:t xml:space="preserve"> Une fois les paramètres </w:t>
      </w:r>
      <w:r w:rsidR="00D07456">
        <w:t>entrés</w:t>
      </w:r>
      <w:r>
        <w:t xml:space="preserve">, cliquer sur </w:t>
      </w:r>
      <w:r>
        <w:rPr>
          <w:b/>
          <w:bCs/>
        </w:rPr>
        <w:t>Enregistrer</w:t>
      </w:r>
      <w:r>
        <w:t>.</w:t>
      </w:r>
    </w:p>
    <w:p w14:paraId="1B080ABB" w14:textId="697C01EE" w:rsidR="006E7CD6" w:rsidRDefault="006E7CD6" w:rsidP="006E7CD6">
      <w:r>
        <w:t>3bis/</w:t>
      </w:r>
      <w:r w:rsidR="001A057B">
        <w:t>5</w:t>
      </w:r>
      <w:r>
        <w:t xml:space="preserve"> </w:t>
      </w:r>
      <w:r>
        <w:rPr>
          <w:b/>
          <w:bCs/>
        </w:rPr>
        <w:t>Ajouter un créneau</w:t>
      </w:r>
      <w:r w:rsidR="000310C5">
        <w:t>. Pour paramétrer les créneaux un à un. Les options sont peu ou prou les même que pour l’ajout de créneaux consécutifs, quoique plus restrictives (impossibilité de diviser des plages d’une certaine durée en créneaux plus courts.</w:t>
      </w:r>
    </w:p>
    <w:p w14:paraId="54C3A58E" w14:textId="59150BB5" w:rsidR="000310C5" w:rsidRDefault="000310C5" w:rsidP="006E7CD6">
      <w:r w:rsidRPr="000310C5">
        <w:drawing>
          <wp:inline distT="0" distB="0" distL="0" distR="0" wp14:anchorId="7BEA97C2" wp14:editId="6BBD7A76">
            <wp:extent cx="5760720" cy="2515870"/>
            <wp:effectExtent l="76200" t="76200" r="125730" b="132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15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6EF958" w14:textId="098C6143" w:rsidR="00D07456" w:rsidRDefault="00D07456" w:rsidP="006E7CD6">
      <w:r>
        <w:t>4bis/</w:t>
      </w:r>
      <w:r w:rsidR="001A057B">
        <w:t>5</w:t>
      </w:r>
      <w:r>
        <w:t xml:space="preserve"> Une fois ces paramètres entrés, cliquer sur </w:t>
      </w:r>
      <w:r>
        <w:rPr>
          <w:b/>
          <w:bCs/>
        </w:rPr>
        <w:t>Enregistrer</w:t>
      </w:r>
      <w:r>
        <w:t>.</w:t>
      </w:r>
    </w:p>
    <w:p w14:paraId="27FC6219" w14:textId="136AF6D7" w:rsidR="00D07456" w:rsidRDefault="00D07456" w:rsidP="006E7CD6">
      <w:r>
        <w:t>5/</w:t>
      </w:r>
      <w:r w:rsidR="001A057B">
        <w:t>5</w:t>
      </w:r>
      <w:r>
        <w:t xml:space="preserve"> Les créneaux paramétrés s’affichent à la suite.</w:t>
      </w:r>
    </w:p>
    <w:p w14:paraId="5B6368DA" w14:textId="025CB974" w:rsidR="00D07456" w:rsidRDefault="00D07456" w:rsidP="006E7CD6">
      <w:r>
        <w:rPr>
          <w:noProof/>
        </w:rPr>
        <mc:AlternateContent>
          <mc:Choice Requires="wps">
            <w:drawing>
              <wp:anchor distT="0" distB="0" distL="114300" distR="114300" simplePos="0" relativeHeight="251679744" behindDoc="0" locked="0" layoutInCell="1" allowOverlap="1" wp14:anchorId="4A745B36" wp14:editId="20F216AD">
                <wp:simplePos x="0" y="0"/>
                <wp:positionH relativeFrom="column">
                  <wp:posOffset>4329112</wp:posOffset>
                </wp:positionH>
                <wp:positionV relativeFrom="paragraph">
                  <wp:posOffset>849630</wp:posOffset>
                </wp:positionV>
                <wp:extent cx="557212" cy="90488"/>
                <wp:effectExtent l="0" t="0" r="14605" b="24130"/>
                <wp:wrapNone/>
                <wp:docPr id="30" name="Rectangle 30"/>
                <wp:cNvGraphicFramePr/>
                <a:graphic xmlns:a="http://schemas.openxmlformats.org/drawingml/2006/main">
                  <a:graphicData uri="http://schemas.microsoft.com/office/word/2010/wordprocessingShape">
                    <wps:wsp>
                      <wps:cNvSpPr/>
                      <wps:spPr>
                        <a:xfrm>
                          <a:off x="0" y="0"/>
                          <a:ext cx="557212" cy="9048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627E7" id="Rectangle 30" o:spid="_x0000_s1026" style="position:absolute;margin-left:340.85pt;margin-top:66.9pt;width:43.8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" fillcolor="black [3213]" strokecolor="black [3213]" strokeweight="1pt"/>
            </w:pict>
          </mc:Fallback>
        </mc:AlternateContent>
      </w:r>
      <w:r>
        <w:rPr>
          <w:noProof/>
        </w:rPr>
        <mc:AlternateContent>
          <mc:Choice Requires="wps">
            <w:drawing>
              <wp:anchor distT="0" distB="0" distL="114300" distR="114300" simplePos="0" relativeHeight="251677696" behindDoc="0" locked="0" layoutInCell="1" allowOverlap="1" wp14:anchorId="57C401FC" wp14:editId="064B3011">
                <wp:simplePos x="0" y="0"/>
                <wp:positionH relativeFrom="column">
                  <wp:posOffset>3457894</wp:posOffset>
                </wp:positionH>
                <wp:positionV relativeFrom="paragraph">
                  <wp:posOffset>1335405</wp:posOffset>
                </wp:positionV>
                <wp:extent cx="557212" cy="90488"/>
                <wp:effectExtent l="0" t="0" r="14605" b="24130"/>
                <wp:wrapNone/>
                <wp:docPr id="29" name="Rectangle 29"/>
                <wp:cNvGraphicFramePr/>
                <a:graphic xmlns:a="http://schemas.openxmlformats.org/drawingml/2006/main">
                  <a:graphicData uri="http://schemas.microsoft.com/office/word/2010/wordprocessingShape">
                    <wps:wsp>
                      <wps:cNvSpPr/>
                      <wps:spPr>
                        <a:xfrm>
                          <a:off x="0" y="0"/>
                          <a:ext cx="557212" cy="9048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D9C22" id="Rectangle 29" o:spid="_x0000_s1026" style="position:absolute;margin-left:272.3pt;margin-top:105.15pt;width:43.8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" fillcolor="black [3213]" strokecolor="black [3213]" strokeweight="1pt"/>
            </w:pict>
          </mc:Fallback>
        </mc:AlternateContent>
      </w:r>
      <w:r>
        <w:rPr>
          <w:noProof/>
        </w:rPr>
        <mc:AlternateContent>
          <mc:Choice Requires="wps">
            <w:drawing>
              <wp:anchor distT="0" distB="0" distL="114300" distR="114300" simplePos="0" relativeHeight="251673600" behindDoc="0" locked="0" layoutInCell="1" allowOverlap="1" wp14:anchorId="73C1D65B" wp14:editId="7C77F24E">
                <wp:simplePos x="0" y="0"/>
                <wp:positionH relativeFrom="column">
                  <wp:posOffset>3438525</wp:posOffset>
                </wp:positionH>
                <wp:positionV relativeFrom="paragraph">
                  <wp:posOffset>1030605</wp:posOffset>
                </wp:positionV>
                <wp:extent cx="394970" cy="90170"/>
                <wp:effectExtent l="0" t="0" r="24130" b="24130"/>
                <wp:wrapNone/>
                <wp:docPr id="27" name="Rectangle 27"/>
                <wp:cNvGraphicFramePr/>
                <a:graphic xmlns:a="http://schemas.openxmlformats.org/drawingml/2006/main">
                  <a:graphicData uri="http://schemas.microsoft.com/office/word/2010/wordprocessingShape">
                    <wps:wsp>
                      <wps:cNvSpPr/>
                      <wps:spPr>
                        <a:xfrm>
                          <a:off x="0" y="0"/>
                          <a:ext cx="394970" cy="901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311B" id="Rectangle 27" o:spid="_x0000_s1026" style="position:absolute;margin-left:270.75pt;margin-top:81.15pt;width:31.1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" fillcolor="black [3213]" strokecolor="black [3213]" strokeweight="1pt"/>
            </w:pict>
          </mc:Fallback>
        </mc:AlternateContent>
      </w:r>
      <w:r>
        <w:rPr>
          <w:noProof/>
        </w:rPr>
        <mc:AlternateContent>
          <mc:Choice Requires="wps">
            <w:drawing>
              <wp:anchor distT="0" distB="0" distL="114300" distR="114300" simplePos="0" relativeHeight="251675648" behindDoc="0" locked="0" layoutInCell="1" allowOverlap="1" wp14:anchorId="46E078F7" wp14:editId="59B7D51F">
                <wp:simplePos x="0" y="0"/>
                <wp:positionH relativeFrom="column">
                  <wp:posOffset>3567430</wp:posOffset>
                </wp:positionH>
                <wp:positionV relativeFrom="paragraph">
                  <wp:posOffset>1183005</wp:posOffset>
                </wp:positionV>
                <wp:extent cx="423545" cy="100013"/>
                <wp:effectExtent l="0" t="0" r="14605" b="14605"/>
                <wp:wrapNone/>
                <wp:docPr id="28" name="Rectangle 28"/>
                <wp:cNvGraphicFramePr/>
                <a:graphic xmlns:a="http://schemas.openxmlformats.org/drawingml/2006/main">
                  <a:graphicData uri="http://schemas.microsoft.com/office/word/2010/wordprocessingShape">
                    <wps:wsp>
                      <wps:cNvSpPr/>
                      <wps:spPr>
                        <a:xfrm>
                          <a:off x="0" y="0"/>
                          <a:ext cx="423545" cy="1000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5EB0" id="Rectangle 28" o:spid="_x0000_s1026" style="position:absolute;margin-left:280.9pt;margin-top:93.15pt;width:33.35pt;height: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" fillcolor="black [3213]" strokecolor="black [3213]" strokeweight="1pt"/>
            </w:pict>
          </mc:Fallback>
        </mc:AlternateContent>
      </w:r>
      <w:r>
        <w:rPr>
          <w:noProof/>
        </w:rPr>
        <mc:AlternateContent>
          <mc:Choice Requires="wps">
            <w:drawing>
              <wp:anchor distT="0" distB="0" distL="114300" distR="114300" simplePos="0" relativeHeight="251671552" behindDoc="0" locked="0" layoutInCell="1" allowOverlap="1" wp14:anchorId="30778B35" wp14:editId="051ECF2A">
                <wp:simplePos x="0" y="0"/>
                <wp:positionH relativeFrom="column">
                  <wp:posOffset>3400743</wp:posOffset>
                </wp:positionH>
                <wp:positionV relativeFrom="paragraph">
                  <wp:posOffset>878205</wp:posOffset>
                </wp:positionV>
                <wp:extent cx="285750" cy="71438"/>
                <wp:effectExtent l="0" t="0" r="19050" b="24130"/>
                <wp:wrapNone/>
                <wp:docPr id="26" name="Rectangle 26"/>
                <wp:cNvGraphicFramePr/>
                <a:graphic xmlns:a="http://schemas.openxmlformats.org/drawingml/2006/main">
                  <a:graphicData uri="http://schemas.microsoft.com/office/word/2010/wordprocessingShape">
                    <wps:wsp>
                      <wps:cNvSpPr/>
                      <wps:spPr>
                        <a:xfrm>
                          <a:off x="0" y="0"/>
                          <a:ext cx="285750" cy="7143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23606" id="Rectangle 26" o:spid="_x0000_s1026" style="position:absolute;margin-left:267.8pt;margin-top:69.15pt;width:22.5pt;height: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" fillcolor="black [3213]" strokecolor="black [3213]" strokeweight="1pt"/>
            </w:pict>
          </mc:Fallback>
        </mc:AlternateContent>
      </w:r>
      <w:r w:rsidRPr="00D07456">
        <w:drawing>
          <wp:inline distT="0" distB="0" distL="0" distR="0" wp14:anchorId="2CB324BE" wp14:editId="26B28EAC">
            <wp:extent cx="5760720" cy="1389380"/>
            <wp:effectExtent l="76200" t="76200" r="125730" b="134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38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433902" w14:textId="7CD31DAF" w:rsidR="00D07456" w:rsidRDefault="00C0636A" w:rsidP="00D07456">
      <w:pPr>
        <w:pStyle w:val="Titre1"/>
        <w:numPr>
          <w:ilvl w:val="0"/>
          <w:numId w:val="25"/>
        </w:numPr>
      </w:pPr>
      <w:bookmarkStart w:id="3" w:name="_Toc181279796"/>
      <w:r>
        <w:t>Parcours utilisateur</w:t>
      </w:r>
      <w:r w:rsidR="00D95913">
        <w:t>.ice</w:t>
      </w:r>
      <w:bookmarkEnd w:id="3"/>
    </w:p>
    <w:p w14:paraId="44F9FE2F" w14:textId="2D470D1F" w:rsidR="00D07456" w:rsidRDefault="003943EB" w:rsidP="00D07456">
      <w:r>
        <w:t xml:space="preserve">Pour que les étudiant.es puissent s’inscrire à des créneaux, ils doivent avoir accès à l’espace de cours. Par défaut, seules les personnes inscrites à l’espace de cours avec un rôle </w:t>
      </w:r>
      <w:r>
        <w:rPr>
          <w:b/>
          <w:bCs/>
        </w:rPr>
        <w:t xml:space="preserve">Etudiants </w:t>
      </w:r>
      <w:r>
        <w:t>peuvent s’inscrire à des crénaux.</w:t>
      </w:r>
    </w:p>
    <w:p w14:paraId="19CF17E3" w14:textId="38D41DBB" w:rsidR="00C0636A" w:rsidRDefault="00C0636A" w:rsidP="00D07456"/>
    <w:p w14:paraId="3C85669A" w14:textId="77777777" w:rsidR="00C0636A" w:rsidRDefault="00C0636A" w:rsidP="00D07456"/>
    <w:p w14:paraId="0AF416A6" w14:textId="257000A6" w:rsidR="00C0636A" w:rsidRDefault="00C0636A" w:rsidP="00D07456">
      <w:r>
        <w:lastRenderedPageBreak/>
        <w:t>Voici ce qu’un.e utilisateur.ice</w:t>
      </w:r>
      <w:r w:rsidR="001A057B">
        <w:t xml:space="preserve"> inscrit.e</w:t>
      </w:r>
      <w:r>
        <w:t xml:space="preserve"> avec un rôle d’</w:t>
      </w:r>
      <w:r w:rsidRPr="00C0636A">
        <w:rPr>
          <w:b/>
          <w:bCs/>
        </w:rPr>
        <w:t>Etudiant</w:t>
      </w:r>
      <w:r>
        <w:t xml:space="preserve"> voit</w:t>
      </w:r>
      <w:r w:rsidR="001A057B">
        <w:t xml:space="preserve"> à partir de son arrivée dans l’espace de cours.</w:t>
      </w:r>
    </w:p>
    <w:p w14:paraId="54D59CC5" w14:textId="58DB8CA5" w:rsidR="001A057B" w:rsidRDefault="00CE3582" w:rsidP="00D07456">
      <w:r>
        <w:rPr>
          <w:noProof/>
        </w:rPr>
        <mc:AlternateContent>
          <mc:Choice Requires="wps">
            <w:drawing>
              <wp:anchor distT="0" distB="0" distL="114300" distR="114300" simplePos="0" relativeHeight="251680768" behindDoc="0" locked="0" layoutInCell="1" allowOverlap="1" wp14:anchorId="79AF7266" wp14:editId="3E734EC1">
                <wp:simplePos x="0" y="0"/>
                <wp:positionH relativeFrom="column">
                  <wp:posOffset>3743767</wp:posOffset>
                </wp:positionH>
                <wp:positionV relativeFrom="paragraph">
                  <wp:posOffset>202896</wp:posOffset>
                </wp:positionV>
                <wp:extent cx="628153" cy="3085106"/>
                <wp:effectExtent l="76200" t="19050" r="19685" b="39370"/>
                <wp:wrapNone/>
                <wp:docPr id="36" name="Connecteur droit avec flèche 36"/>
                <wp:cNvGraphicFramePr/>
                <a:graphic xmlns:a="http://schemas.openxmlformats.org/drawingml/2006/main">
                  <a:graphicData uri="http://schemas.microsoft.com/office/word/2010/wordprocessingShape">
                    <wps:wsp>
                      <wps:cNvCnPr/>
                      <wps:spPr>
                        <a:xfrm flipH="1">
                          <a:off x="0" y="0"/>
                          <a:ext cx="628153" cy="308510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3365E" id="Connecteur droit avec flèche 36" o:spid="_x0000_s1026" type="#_x0000_t32" style="position:absolute;margin-left:294.8pt;margin-top:16pt;width:49.45pt;height:242.9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" strokecolor="black [3213]" strokeweight="3pt">
                <v:stroke endarrow="block" joinstyle="miter"/>
              </v:shape>
            </w:pict>
          </mc:Fallback>
        </mc:AlternateContent>
      </w:r>
      <w:r w:rsidR="001A057B">
        <w:t xml:space="preserve">1/Arrivée sur la page centrale de l’espace de cours, l’activité </w:t>
      </w:r>
      <w:r w:rsidR="001A057B" w:rsidRPr="001A057B">
        <w:rPr>
          <w:b/>
          <w:bCs/>
        </w:rPr>
        <w:t>Rendez-vous</w:t>
      </w:r>
      <w:r w:rsidR="001A057B">
        <w:t xml:space="preserve"> est mise en évidence. L’utlisateur.ice clique dessus.</w:t>
      </w:r>
    </w:p>
    <w:p w14:paraId="426A7746" w14:textId="7410D89B" w:rsidR="001A057B" w:rsidRDefault="001A057B" w:rsidP="001A057B">
      <w:pPr>
        <w:jc w:val="center"/>
      </w:pPr>
      <w:r w:rsidRPr="001A057B">
        <w:drawing>
          <wp:inline distT="0" distB="0" distL="0" distR="0" wp14:anchorId="4439CE27" wp14:editId="4552A2DA">
            <wp:extent cx="4758193" cy="3498363"/>
            <wp:effectExtent l="76200" t="76200" r="137795" b="1403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8022" cy="3505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EC8E5" w14:textId="7B6DDA7B" w:rsidR="001A057B" w:rsidRPr="00CE3582" w:rsidRDefault="00CE3582" w:rsidP="001A057B">
      <w:r>
        <w:rPr>
          <w:noProof/>
        </w:rPr>
        <mc:AlternateContent>
          <mc:Choice Requires="wps">
            <w:drawing>
              <wp:anchor distT="0" distB="0" distL="114300" distR="114300" simplePos="0" relativeHeight="251683840" behindDoc="0" locked="0" layoutInCell="1" allowOverlap="1" wp14:anchorId="452B8FA3" wp14:editId="25BBFE98">
                <wp:simplePos x="0" y="0"/>
                <wp:positionH relativeFrom="column">
                  <wp:posOffset>2816612</wp:posOffset>
                </wp:positionH>
                <wp:positionV relativeFrom="paragraph">
                  <wp:posOffset>434644</wp:posOffset>
                </wp:positionV>
                <wp:extent cx="1825652" cy="2159607"/>
                <wp:effectExtent l="19050" t="19050" r="41275" b="50800"/>
                <wp:wrapNone/>
                <wp:docPr id="39" name="Connecteur droit avec flèche 39"/>
                <wp:cNvGraphicFramePr/>
                <a:graphic xmlns:a="http://schemas.openxmlformats.org/drawingml/2006/main">
                  <a:graphicData uri="http://schemas.microsoft.com/office/word/2010/wordprocessingShape">
                    <wps:wsp>
                      <wps:cNvCnPr/>
                      <wps:spPr>
                        <a:xfrm>
                          <a:off x="0" y="0"/>
                          <a:ext cx="1825652" cy="215960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52E29" id="Connecteur droit avec flèche 39" o:spid="_x0000_s1026" type="#_x0000_t32" style="position:absolute;margin-left:221.8pt;margin-top:34.2pt;width:143.75pt;height:17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" strokecolor="black [3213]" strokeweight="2.2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4DE5ECAE" wp14:editId="23A73314">
                <wp:simplePos x="0" y="0"/>
                <wp:positionH relativeFrom="column">
                  <wp:posOffset>4244699</wp:posOffset>
                </wp:positionH>
                <wp:positionV relativeFrom="paragraph">
                  <wp:posOffset>200907</wp:posOffset>
                </wp:positionV>
                <wp:extent cx="500932" cy="1224501"/>
                <wp:effectExtent l="57150" t="19050" r="33020" b="52070"/>
                <wp:wrapNone/>
                <wp:docPr id="37" name="Connecteur droit avec flèche 37"/>
                <wp:cNvGraphicFramePr/>
                <a:graphic xmlns:a="http://schemas.openxmlformats.org/drawingml/2006/main">
                  <a:graphicData uri="http://schemas.microsoft.com/office/word/2010/wordprocessingShape">
                    <wps:wsp>
                      <wps:cNvCnPr/>
                      <wps:spPr>
                        <a:xfrm flipH="1">
                          <a:off x="0" y="0"/>
                          <a:ext cx="500932" cy="122450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86621" id="Connecteur droit avec flèche 37" o:spid="_x0000_s1026" type="#_x0000_t32" style="position:absolute;margin-left:334.25pt;margin-top:15.8pt;width:39.45pt;height:96.4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" strokecolor="black [3213]" strokeweight="2.25pt">
                <v:stroke endarrow="block" joinstyle="miter"/>
              </v:shape>
            </w:pict>
          </mc:Fallback>
        </mc:AlternateContent>
      </w:r>
      <w:r w:rsidR="001A057B">
        <w:t xml:space="preserve">2/ La liste des </w:t>
      </w:r>
      <w:r w:rsidR="001A057B" w:rsidRPr="00CE3582">
        <w:rPr>
          <w:b/>
          <w:bCs/>
        </w:rPr>
        <w:t>Créneaux ouverts</w:t>
      </w:r>
      <w:r w:rsidR="001A057B">
        <w:t xml:space="preserve"> s’affiche, avec, si paramétré, le </w:t>
      </w:r>
      <w:r w:rsidR="001A057B" w:rsidRPr="00CE3582">
        <w:rPr>
          <w:b/>
          <w:bCs/>
        </w:rPr>
        <w:t>nombre de place restantes</w:t>
      </w:r>
      <w:r>
        <w:t xml:space="preserve">. L’utilisateur.ice clique sur </w:t>
      </w:r>
      <w:r>
        <w:rPr>
          <w:b/>
          <w:bCs/>
        </w:rPr>
        <w:t>R</w:t>
      </w:r>
      <w:r w:rsidRPr="00CE3582">
        <w:rPr>
          <w:b/>
          <w:bCs/>
        </w:rPr>
        <w:t>éserve</w:t>
      </w:r>
      <w:r>
        <w:rPr>
          <w:b/>
          <w:bCs/>
        </w:rPr>
        <w:t>r</w:t>
      </w:r>
      <w:r w:rsidRPr="00CE3582">
        <w:rPr>
          <w:b/>
          <w:bCs/>
        </w:rPr>
        <w:t xml:space="preserve"> un créneau</w:t>
      </w:r>
      <w:r>
        <w:t>.</w:t>
      </w:r>
    </w:p>
    <w:p w14:paraId="223CD127" w14:textId="50027700" w:rsidR="00CE3582" w:rsidRDefault="00CE3582" w:rsidP="00CE3582">
      <w:pPr>
        <w:jc w:val="center"/>
      </w:pPr>
      <w:r w:rsidRPr="00CE3582">
        <w:drawing>
          <wp:inline distT="0" distB="0" distL="0" distR="0" wp14:anchorId="1CABE84B" wp14:editId="367DCA0A">
            <wp:extent cx="4937760" cy="2596243"/>
            <wp:effectExtent l="76200" t="76200" r="129540" b="128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1041" cy="2597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B9BF63" w14:textId="75B841BC" w:rsidR="00CE3582" w:rsidRDefault="00CE3582" w:rsidP="00CE3582">
      <w:r>
        <w:lastRenderedPageBreak/>
        <w:t>3/ La réservation est prise en compte et notifiée à l’utilisateur.</w:t>
      </w:r>
    </w:p>
    <w:p w14:paraId="2ABC773E" w14:textId="0FFB31BE" w:rsidR="00CE3582" w:rsidRDefault="00E06B21" w:rsidP="00CE3582">
      <w:r>
        <w:rPr>
          <w:noProof/>
        </w:rPr>
        <mc:AlternateContent>
          <mc:Choice Requires="wps">
            <w:drawing>
              <wp:anchor distT="0" distB="0" distL="114300" distR="114300" simplePos="0" relativeHeight="251684864" behindDoc="0" locked="0" layoutInCell="1" allowOverlap="1" wp14:anchorId="32B00484" wp14:editId="4F48F2E0">
                <wp:simplePos x="0" y="0"/>
                <wp:positionH relativeFrom="column">
                  <wp:posOffset>714320</wp:posOffset>
                </wp:positionH>
                <wp:positionV relativeFrom="paragraph">
                  <wp:posOffset>861861</wp:posOffset>
                </wp:positionV>
                <wp:extent cx="540688" cy="1884459"/>
                <wp:effectExtent l="19050" t="38100" r="50165" b="20955"/>
                <wp:wrapNone/>
                <wp:docPr id="42" name="Connecteur droit avec flèche 42"/>
                <wp:cNvGraphicFramePr/>
                <a:graphic xmlns:a="http://schemas.openxmlformats.org/drawingml/2006/main">
                  <a:graphicData uri="http://schemas.microsoft.com/office/word/2010/wordprocessingShape">
                    <wps:wsp>
                      <wps:cNvCnPr/>
                      <wps:spPr>
                        <a:xfrm flipV="1">
                          <a:off x="0" y="0"/>
                          <a:ext cx="540688" cy="188445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A9B7C" id="Connecteur droit avec flèche 42" o:spid="_x0000_s1026" type="#_x0000_t32" style="position:absolute;margin-left:56.25pt;margin-top:67.85pt;width:42.55pt;height:148.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" strokecolor="black [3213]" strokeweight="2.25pt">
                <v:stroke endarrow="block" joinstyle="miter"/>
              </v:shape>
            </w:pict>
          </mc:Fallback>
        </mc:AlternateContent>
      </w:r>
      <w:r w:rsidR="00CE3582" w:rsidRPr="00CE3582">
        <w:drawing>
          <wp:inline distT="0" distB="0" distL="0" distR="0" wp14:anchorId="40B9799E" wp14:editId="2193C646">
            <wp:extent cx="5760720" cy="2430780"/>
            <wp:effectExtent l="76200" t="76200" r="125730" b="1409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430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7F051E" w14:textId="00ECD60D" w:rsidR="00CE3582" w:rsidRDefault="00CE3582" w:rsidP="00CE3582">
      <w:r>
        <w:t>4/ Le</w:t>
      </w:r>
      <w:r w:rsidR="0064317B">
        <w:t>.a</w:t>
      </w:r>
      <w:r>
        <w:t xml:space="preserve"> </w:t>
      </w:r>
      <w:r w:rsidRPr="00E06B21">
        <w:rPr>
          <w:b/>
          <w:bCs/>
        </w:rPr>
        <w:t>formateur</w:t>
      </w:r>
      <w:r w:rsidR="0064317B">
        <w:rPr>
          <w:b/>
          <w:bCs/>
        </w:rPr>
        <w:t>.ice</w:t>
      </w:r>
      <w:r>
        <w:t xml:space="preserve"> est immédiatement averti</w:t>
      </w:r>
      <w:r w:rsidR="0064317B">
        <w:t>.e</w:t>
      </w:r>
      <w:r>
        <w:t xml:space="preserve"> par l’envoi d’un mail</w:t>
      </w:r>
    </w:p>
    <w:p w14:paraId="41817B9D" w14:textId="5FC36462" w:rsidR="00CE3582" w:rsidRDefault="00CE3582" w:rsidP="0064317B">
      <w:pPr>
        <w:jc w:val="center"/>
      </w:pPr>
      <w:r w:rsidRPr="00CE3582">
        <w:drawing>
          <wp:inline distT="0" distB="0" distL="0" distR="0" wp14:anchorId="5DC7162F" wp14:editId="387B0F1A">
            <wp:extent cx="4519654" cy="1743694"/>
            <wp:effectExtent l="76200" t="76200" r="128905" b="1428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6503" cy="1750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EEE8AE" w14:textId="540490B2" w:rsidR="00E06B21" w:rsidRDefault="00E06B21" w:rsidP="00CE3582">
      <w:r>
        <w:t>5/ L’utilisateur a la possibilité d’annuler sa réservation</w:t>
      </w:r>
      <w:r w:rsidR="0064317B">
        <w:t xml:space="preserve"> auquel cas il revient à la liste des rendez-vous ouverts et le.a formateur.ice est aussi averti.e par un mail.</w:t>
      </w:r>
    </w:p>
    <w:p w14:paraId="4E2FEF14" w14:textId="0D62A7B1" w:rsidR="0064317B" w:rsidRDefault="0064317B" w:rsidP="0064317B">
      <w:pPr>
        <w:jc w:val="center"/>
      </w:pPr>
      <w:r w:rsidRPr="0064317B">
        <w:drawing>
          <wp:inline distT="0" distB="0" distL="0" distR="0" wp14:anchorId="05BFA59A" wp14:editId="1A9448DB">
            <wp:extent cx="4463995" cy="1954966"/>
            <wp:effectExtent l="76200" t="76200" r="127635" b="1409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76780" cy="196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1F23A8" w14:textId="00973B22" w:rsidR="0064317B" w:rsidRDefault="0064317B" w:rsidP="0064317B">
      <w:pPr>
        <w:pStyle w:val="Titre1"/>
        <w:numPr>
          <w:ilvl w:val="0"/>
          <w:numId w:val="25"/>
        </w:numPr>
      </w:pPr>
      <w:bookmarkStart w:id="4" w:name="_Toc181279797"/>
      <w:r>
        <w:lastRenderedPageBreak/>
        <w:t>Emargement</w:t>
      </w:r>
      <w:r w:rsidR="00D95913">
        <w:t xml:space="preserve"> des étudiant.es</w:t>
      </w:r>
      <w:bookmarkEnd w:id="4"/>
    </w:p>
    <w:p w14:paraId="67DFC99C" w14:textId="2654F8A3" w:rsidR="00D95913" w:rsidRDefault="00D95913" w:rsidP="00D95913">
      <w:r>
        <w:t>Il est possible de viser la présence des étudiant.es directement depuis la liste des créneaux en cochant les étudiant.es effectivement présent.es.</w:t>
      </w:r>
    </w:p>
    <w:p w14:paraId="746E5DAF" w14:textId="5F337F61" w:rsidR="00D95913" w:rsidRDefault="00D95913" w:rsidP="00D95913">
      <w:r>
        <w:rPr>
          <w:noProof/>
        </w:rPr>
        <mc:AlternateContent>
          <mc:Choice Requires="wps">
            <w:drawing>
              <wp:anchor distT="0" distB="0" distL="114300" distR="114300" simplePos="0" relativeHeight="251698176" behindDoc="0" locked="0" layoutInCell="1" allowOverlap="1" wp14:anchorId="10221F75" wp14:editId="30BB1C0B">
                <wp:simplePos x="0" y="0"/>
                <wp:positionH relativeFrom="column">
                  <wp:posOffset>3021026</wp:posOffset>
                </wp:positionH>
                <wp:positionV relativeFrom="paragraph">
                  <wp:posOffset>1283970</wp:posOffset>
                </wp:positionV>
                <wp:extent cx="660400" cy="45085"/>
                <wp:effectExtent l="0" t="0" r="25400" b="12065"/>
                <wp:wrapNone/>
                <wp:docPr id="51" name="Rectangle 51"/>
                <wp:cNvGraphicFramePr/>
                <a:graphic xmlns:a="http://schemas.openxmlformats.org/drawingml/2006/main">
                  <a:graphicData uri="http://schemas.microsoft.com/office/word/2010/wordprocessingShape">
                    <wps:wsp>
                      <wps:cNvSpPr/>
                      <wps:spPr>
                        <a:xfrm>
                          <a:off x="0" y="0"/>
                          <a:ext cx="66040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6C399D" id="Rectangle 51" o:spid="_x0000_s1026" style="position:absolute;margin-left:237.9pt;margin-top:101.1pt;width:52pt;height:3.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" fillcolor="black [3213]" strokecolor="black [3213]" strokeweight="1pt"/>
            </w:pict>
          </mc:Fallback>
        </mc:AlternateContent>
      </w:r>
      <w:r>
        <w:rPr>
          <w:noProof/>
        </w:rPr>
        <mc:AlternateContent>
          <mc:Choice Requires="wps">
            <w:drawing>
              <wp:anchor distT="0" distB="0" distL="114300" distR="114300" simplePos="0" relativeHeight="251708416" behindDoc="0" locked="0" layoutInCell="1" allowOverlap="1" wp14:anchorId="7A84854D" wp14:editId="1E34125F">
                <wp:simplePos x="0" y="0"/>
                <wp:positionH relativeFrom="column">
                  <wp:posOffset>3324529</wp:posOffset>
                </wp:positionH>
                <wp:positionV relativeFrom="paragraph">
                  <wp:posOffset>2129790</wp:posOffset>
                </wp:positionV>
                <wp:extent cx="601980" cy="45085"/>
                <wp:effectExtent l="0" t="0" r="26670" b="12065"/>
                <wp:wrapNone/>
                <wp:docPr id="56" name="Rectangle 56"/>
                <wp:cNvGraphicFramePr/>
                <a:graphic xmlns:a="http://schemas.openxmlformats.org/drawingml/2006/main">
                  <a:graphicData uri="http://schemas.microsoft.com/office/word/2010/wordprocessingShape">
                    <wps:wsp>
                      <wps:cNvSpPr/>
                      <wps:spPr>
                        <a:xfrm>
                          <a:off x="0" y="0"/>
                          <a:ext cx="60198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F5A7F" id="Rectangle 56" o:spid="_x0000_s1026" style="position:absolute;margin-left:261.75pt;margin-top:167.7pt;width:47.4pt;height: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" fillcolor="black [3213]" strokecolor="black [3213]" strokeweight="1pt"/>
            </w:pict>
          </mc:Fallback>
        </mc:AlternateContent>
      </w:r>
      <w:r>
        <w:rPr>
          <w:noProof/>
        </w:rPr>
        <mc:AlternateContent>
          <mc:Choice Requires="wps">
            <w:drawing>
              <wp:anchor distT="0" distB="0" distL="114300" distR="114300" simplePos="0" relativeHeight="251710464" behindDoc="0" locked="0" layoutInCell="1" allowOverlap="1" wp14:anchorId="6D5216E9" wp14:editId="0C4EF3AA">
                <wp:simplePos x="0" y="0"/>
                <wp:positionH relativeFrom="column">
                  <wp:posOffset>3281376</wp:posOffset>
                </wp:positionH>
                <wp:positionV relativeFrom="paragraph">
                  <wp:posOffset>2289175</wp:posOffset>
                </wp:positionV>
                <wp:extent cx="601980" cy="45085"/>
                <wp:effectExtent l="0" t="0" r="26670" b="12065"/>
                <wp:wrapNone/>
                <wp:docPr id="57" name="Rectangle 57"/>
                <wp:cNvGraphicFramePr/>
                <a:graphic xmlns:a="http://schemas.openxmlformats.org/drawingml/2006/main">
                  <a:graphicData uri="http://schemas.microsoft.com/office/word/2010/wordprocessingShape">
                    <wps:wsp>
                      <wps:cNvSpPr/>
                      <wps:spPr>
                        <a:xfrm>
                          <a:off x="0" y="0"/>
                          <a:ext cx="60198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DEBB" id="Rectangle 57" o:spid="_x0000_s1026" style="position:absolute;margin-left:258.4pt;margin-top:180.25pt;width:47.4pt;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" fillcolor="black [3213]" strokecolor="black [3213]" strokeweight="1pt"/>
            </w:pict>
          </mc:Fallback>
        </mc:AlternateContent>
      </w:r>
      <w:r>
        <w:rPr>
          <w:noProof/>
        </w:rPr>
        <mc:AlternateContent>
          <mc:Choice Requires="wps">
            <w:drawing>
              <wp:anchor distT="0" distB="0" distL="114300" distR="114300" simplePos="0" relativeHeight="251706368" behindDoc="0" locked="0" layoutInCell="1" allowOverlap="1" wp14:anchorId="258012F5" wp14:editId="364B455C">
                <wp:simplePos x="0" y="0"/>
                <wp:positionH relativeFrom="column">
                  <wp:posOffset>3330879</wp:posOffset>
                </wp:positionH>
                <wp:positionV relativeFrom="paragraph">
                  <wp:posOffset>1965960</wp:posOffset>
                </wp:positionV>
                <wp:extent cx="601980" cy="45085"/>
                <wp:effectExtent l="0" t="0" r="26670" b="12065"/>
                <wp:wrapNone/>
                <wp:docPr id="55" name="Rectangle 55"/>
                <wp:cNvGraphicFramePr/>
                <a:graphic xmlns:a="http://schemas.openxmlformats.org/drawingml/2006/main">
                  <a:graphicData uri="http://schemas.microsoft.com/office/word/2010/wordprocessingShape">
                    <wps:wsp>
                      <wps:cNvSpPr/>
                      <wps:spPr>
                        <a:xfrm>
                          <a:off x="0" y="0"/>
                          <a:ext cx="60198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E1BC" id="Rectangle 55" o:spid="_x0000_s1026" style="position:absolute;margin-left:262.25pt;margin-top:154.8pt;width:47.4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" fillcolor="black [3213]" strokecolor="black [3213]" strokeweight="1pt"/>
            </w:pict>
          </mc:Fallback>
        </mc:AlternateContent>
      </w:r>
      <w:r>
        <w:rPr>
          <w:noProof/>
        </w:rPr>
        <mc:AlternateContent>
          <mc:Choice Requires="wps">
            <w:drawing>
              <wp:anchor distT="0" distB="0" distL="114300" distR="114300" simplePos="0" relativeHeight="251704320" behindDoc="0" locked="0" layoutInCell="1" allowOverlap="1" wp14:anchorId="06EBE083" wp14:editId="03EF2299">
                <wp:simplePos x="0" y="0"/>
                <wp:positionH relativeFrom="column">
                  <wp:posOffset>3309951</wp:posOffset>
                </wp:positionH>
                <wp:positionV relativeFrom="paragraph">
                  <wp:posOffset>1780540</wp:posOffset>
                </wp:positionV>
                <wp:extent cx="601980" cy="45085"/>
                <wp:effectExtent l="0" t="0" r="26670" b="12065"/>
                <wp:wrapNone/>
                <wp:docPr id="54" name="Rectangle 54"/>
                <wp:cNvGraphicFramePr/>
                <a:graphic xmlns:a="http://schemas.openxmlformats.org/drawingml/2006/main">
                  <a:graphicData uri="http://schemas.microsoft.com/office/word/2010/wordprocessingShape">
                    <wps:wsp>
                      <wps:cNvSpPr/>
                      <wps:spPr>
                        <a:xfrm>
                          <a:off x="0" y="0"/>
                          <a:ext cx="60198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5FDAC" id="Rectangle 54" o:spid="_x0000_s1026" style="position:absolute;margin-left:260.65pt;margin-top:140.2pt;width:47.4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" fillcolor="black [3213]" strokecolor="black [3213]" strokeweight="1pt"/>
            </w:pict>
          </mc:Fallback>
        </mc:AlternateContent>
      </w:r>
      <w:r>
        <w:rPr>
          <w:noProof/>
        </w:rPr>
        <mc:AlternateContent>
          <mc:Choice Requires="wps">
            <w:drawing>
              <wp:anchor distT="0" distB="0" distL="114300" distR="114300" simplePos="0" relativeHeight="251702272" behindDoc="0" locked="0" layoutInCell="1" allowOverlap="1" wp14:anchorId="2ACF67C5" wp14:editId="09C333E1">
                <wp:simplePos x="0" y="0"/>
                <wp:positionH relativeFrom="column">
                  <wp:posOffset>3307108</wp:posOffset>
                </wp:positionH>
                <wp:positionV relativeFrom="paragraph">
                  <wp:posOffset>1596390</wp:posOffset>
                </wp:positionV>
                <wp:extent cx="601980" cy="45085"/>
                <wp:effectExtent l="0" t="0" r="26670" b="12065"/>
                <wp:wrapNone/>
                <wp:docPr id="53" name="Rectangle 53"/>
                <wp:cNvGraphicFramePr/>
                <a:graphic xmlns:a="http://schemas.openxmlformats.org/drawingml/2006/main">
                  <a:graphicData uri="http://schemas.microsoft.com/office/word/2010/wordprocessingShape">
                    <wps:wsp>
                      <wps:cNvSpPr/>
                      <wps:spPr>
                        <a:xfrm>
                          <a:off x="0" y="0"/>
                          <a:ext cx="60198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A097E" id="Rectangle 53" o:spid="_x0000_s1026" style="position:absolute;margin-left:260.4pt;margin-top:125.7pt;width:47.4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" fillcolor="black [3213]" strokecolor="black [3213]" strokeweight="1pt"/>
            </w:pict>
          </mc:Fallback>
        </mc:AlternateContent>
      </w:r>
      <w:r>
        <w:rPr>
          <w:noProof/>
        </w:rPr>
        <mc:AlternateContent>
          <mc:Choice Requires="wps">
            <w:drawing>
              <wp:anchor distT="0" distB="0" distL="114300" distR="114300" simplePos="0" relativeHeight="251700224" behindDoc="0" locked="0" layoutInCell="1" allowOverlap="1" wp14:anchorId="11C7EBF2" wp14:editId="435B4EEB">
                <wp:simplePos x="0" y="0"/>
                <wp:positionH relativeFrom="column">
                  <wp:posOffset>3249626</wp:posOffset>
                </wp:positionH>
                <wp:positionV relativeFrom="paragraph">
                  <wp:posOffset>1418590</wp:posOffset>
                </wp:positionV>
                <wp:extent cx="601980" cy="45085"/>
                <wp:effectExtent l="0" t="0" r="26670" b="12065"/>
                <wp:wrapNone/>
                <wp:docPr id="52" name="Rectangle 52"/>
                <wp:cNvGraphicFramePr/>
                <a:graphic xmlns:a="http://schemas.openxmlformats.org/drawingml/2006/main">
                  <a:graphicData uri="http://schemas.microsoft.com/office/word/2010/wordprocessingShape">
                    <wps:wsp>
                      <wps:cNvSpPr/>
                      <wps:spPr>
                        <a:xfrm>
                          <a:off x="0" y="0"/>
                          <a:ext cx="60198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C2B7" id="Rectangle 52" o:spid="_x0000_s1026" style="position:absolute;margin-left:255.9pt;margin-top:111.7pt;width:47.4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" fillcolor="black [3213]" strokecolor="black [3213]" strokeweight="1pt"/>
            </w:pict>
          </mc:Fallback>
        </mc:AlternateContent>
      </w:r>
      <w:r>
        <w:rPr>
          <w:noProof/>
        </w:rPr>
        <mc:AlternateContent>
          <mc:Choice Requires="wps">
            <w:drawing>
              <wp:anchor distT="0" distB="0" distL="114300" distR="114300" simplePos="0" relativeHeight="251696128" behindDoc="0" locked="0" layoutInCell="1" allowOverlap="1" wp14:anchorId="2A0344EB" wp14:editId="7BF42DE9">
                <wp:simplePos x="0" y="0"/>
                <wp:positionH relativeFrom="column">
                  <wp:posOffset>3302000</wp:posOffset>
                </wp:positionH>
                <wp:positionV relativeFrom="paragraph">
                  <wp:posOffset>1128091</wp:posOffset>
                </wp:positionV>
                <wp:extent cx="596900" cy="45085"/>
                <wp:effectExtent l="0" t="0" r="12700" b="12065"/>
                <wp:wrapNone/>
                <wp:docPr id="50" name="Rectangle 50"/>
                <wp:cNvGraphicFramePr/>
                <a:graphic xmlns:a="http://schemas.openxmlformats.org/drawingml/2006/main">
                  <a:graphicData uri="http://schemas.microsoft.com/office/word/2010/wordprocessingShape">
                    <wps:wsp>
                      <wps:cNvSpPr/>
                      <wps:spPr>
                        <a:xfrm>
                          <a:off x="0" y="0"/>
                          <a:ext cx="59690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EC5451" id="Rectangle 50" o:spid="_x0000_s1026" style="position:absolute;margin-left:260pt;margin-top:88.85pt;width:47pt;height:3.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" fillcolor="black [3213]" strokecolor="black [3213]" strokeweight="1pt"/>
            </w:pict>
          </mc:Fallback>
        </mc:AlternateContent>
      </w:r>
      <w:r>
        <w:rPr>
          <w:noProof/>
        </w:rPr>
        <mc:AlternateContent>
          <mc:Choice Requires="wps">
            <w:drawing>
              <wp:anchor distT="0" distB="0" distL="114300" distR="114300" simplePos="0" relativeHeight="251694080" behindDoc="0" locked="0" layoutInCell="1" allowOverlap="1" wp14:anchorId="1AD628A0" wp14:editId="21F5F9F6">
                <wp:simplePos x="0" y="0"/>
                <wp:positionH relativeFrom="column">
                  <wp:posOffset>3311553</wp:posOffset>
                </wp:positionH>
                <wp:positionV relativeFrom="paragraph">
                  <wp:posOffset>951230</wp:posOffset>
                </wp:positionV>
                <wp:extent cx="596900" cy="45085"/>
                <wp:effectExtent l="0" t="0" r="12700" b="12065"/>
                <wp:wrapNone/>
                <wp:docPr id="49" name="Rectangle 49"/>
                <wp:cNvGraphicFramePr/>
                <a:graphic xmlns:a="http://schemas.openxmlformats.org/drawingml/2006/main">
                  <a:graphicData uri="http://schemas.microsoft.com/office/word/2010/wordprocessingShape">
                    <wps:wsp>
                      <wps:cNvSpPr/>
                      <wps:spPr>
                        <a:xfrm>
                          <a:off x="0" y="0"/>
                          <a:ext cx="59690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152A1F" id="Rectangle 49" o:spid="_x0000_s1026" style="position:absolute;margin-left:260.75pt;margin-top:74.9pt;width:47pt;height:3.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" fillcolor="black [3213]"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6FC500AD" wp14:editId="5EDB1737">
                <wp:simplePos x="0" y="0"/>
                <wp:positionH relativeFrom="column">
                  <wp:posOffset>3299460</wp:posOffset>
                </wp:positionH>
                <wp:positionV relativeFrom="paragraph">
                  <wp:posOffset>777544</wp:posOffset>
                </wp:positionV>
                <wp:extent cx="782955" cy="45085"/>
                <wp:effectExtent l="0" t="0" r="17145" b="12065"/>
                <wp:wrapNone/>
                <wp:docPr id="48" name="Rectangle 48"/>
                <wp:cNvGraphicFramePr/>
                <a:graphic xmlns:a="http://schemas.openxmlformats.org/drawingml/2006/main">
                  <a:graphicData uri="http://schemas.microsoft.com/office/word/2010/wordprocessingShape">
                    <wps:wsp>
                      <wps:cNvSpPr/>
                      <wps:spPr>
                        <a:xfrm>
                          <a:off x="0" y="0"/>
                          <a:ext cx="78295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012CAD" id="Rectangle 48" o:spid="_x0000_s1026" style="position:absolute;margin-left:259.8pt;margin-top:61.2pt;width:61.65pt;height:3.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" fillcolor="black [3213]" strokecolor="black [3213]" strokeweight="1pt"/>
            </w:pict>
          </mc:Fallback>
        </mc:AlternateContent>
      </w:r>
      <w:r>
        <w:rPr>
          <w:noProof/>
        </w:rPr>
        <mc:AlternateContent>
          <mc:Choice Requires="wps">
            <w:drawing>
              <wp:anchor distT="0" distB="0" distL="114300" distR="114300" simplePos="0" relativeHeight="251689984" behindDoc="0" locked="0" layoutInCell="1" allowOverlap="1" wp14:anchorId="3A4D725D" wp14:editId="321CDF70">
                <wp:simplePos x="0" y="0"/>
                <wp:positionH relativeFrom="column">
                  <wp:posOffset>3248025</wp:posOffset>
                </wp:positionH>
                <wp:positionV relativeFrom="paragraph">
                  <wp:posOffset>597866</wp:posOffset>
                </wp:positionV>
                <wp:extent cx="660400" cy="45085"/>
                <wp:effectExtent l="0" t="0" r="25400" b="12065"/>
                <wp:wrapNone/>
                <wp:docPr id="47" name="Rectangle 47"/>
                <wp:cNvGraphicFramePr/>
                <a:graphic xmlns:a="http://schemas.openxmlformats.org/drawingml/2006/main">
                  <a:graphicData uri="http://schemas.microsoft.com/office/word/2010/wordprocessingShape">
                    <wps:wsp>
                      <wps:cNvSpPr/>
                      <wps:spPr>
                        <a:xfrm>
                          <a:off x="0" y="0"/>
                          <a:ext cx="66040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0D1A1" id="Rectangle 47" o:spid="_x0000_s1026" style="position:absolute;margin-left:255.75pt;margin-top:47.1pt;width:52pt;height:3.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" fillcolor="black [3213]" strokecolor="black [3213]" strokeweight="1pt"/>
            </w:pict>
          </mc:Fallback>
        </mc:AlternateContent>
      </w:r>
      <w:r>
        <w:rPr>
          <w:noProof/>
        </w:rPr>
        <mc:AlternateContent>
          <mc:Choice Requires="wps">
            <w:drawing>
              <wp:anchor distT="0" distB="0" distL="114300" distR="114300" simplePos="0" relativeHeight="251687936" behindDoc="0" locked="0" layoutInCell="1" allowOverlap="1" wp14:anchorId="7BDECECB" wp14:editId="55260FFF">
                <wp:simplePos x="0" y="0"/>
                <wp:positionH relativeFrom="column">
                  <wp:posOffset>3281680</wp:posOffset>
                </wp:positionH>
                <wp:positionV relativeFrom="paragraph">
                  <wp:posOffset>423876</wp:posOffset>
                </wp:positionV>
                <wp:extent cx="660400" cy="45085"/>
                <wp:effectExtent l="0" t="0" r="25400" b="12065"/>
                <wp:wrapNone/>
                <wp:docPr id="46" name="Rectangle 46"/>
                <wp:cNvGraphicFramePr/>
                <a:graphic xmlns:a="http://schemas.openxmlformats.org/drawingml/2006/main">
                  <a:graphicData uri="http://schemas.microsoft.com/office/word/2010/wordprocessingShape">
                    <wps:wsp>
                      <wps:cNvSpPr/>
                      <wps:spPr>
                        <a:xfrm>
                          <a:off x="0" y="0"/>
                          <a:ext cx="66040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A6A5A" id="Rectangle 46" o:spid="_x0000_s1026" style="position:absolute;margin-left:258.4pt;margin-top:33.4pt;width:52pt;height:3.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" fillcolor="black [3213]" strokecolor="black [3213]" strokeweight="1pt"/>
            </w:pict>
          </mc:Fallback>
        </mc:AlternateContent>
      </w:r>
      <w:r>
        <w:rPr>
          <w:noProof/>
        </w:rPr>
        <mc:AlternateContent>
          <mc:Choice Requires="wps">
            <w:drawing>
              <wp:anchor distT="0" distB="0" distL="114300" distR="114300" simplePos="0" relativeHeight="251685888" behindDoc="0" locked="0" layoutInCell="1" allowOverlap="1" wp14:anchorId="19930788" wp14:editId="4616119E">
                <wp:simplePos x="0" y="0"/>
                <wp:positionH relativeFrom="column">
                  <wp:posOffset>3299156</wp:posOffset>
                </wp:positionH>
                <wp:positionV relativeFrom="paragraph">
                  <wp:posOffset>234950</wp:posOffset>
                </wp:positionV>
                <wp:extent cx="660400" cy="45085"/>
                <wp:effectExtent l="0" t="0" r="25400" b="12065"/>
                <wp:wrapNone/>
                <wp:docPr id="45" name="Rectangle 45"/>
                <wp:cNvGraphicFramePr/>
                <a:graphic xmlns:a="http://schemas.openxmlformats.org/drawingml/2006/main">
                  <a:graphicData uri="http://schemas.microsoft.com/office/word/2010/wordprocessingShape">
                    <wps:wsp>
                      <wps:cNvSpPr/>
                      <wps:spPr>
                        <a:xfrm>
                          <a:off x="0" y="0"/>
                          <a:ext cx="660400"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07060" id="Rectangle 45" o:spid="_x0000_s1026" style="position:absolute;margin-left:259.8pt;margin-top:18.5pt;width:52pt;height:3.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" fillcolor="black [3213]" strokecolor="black [3213]" strokeweight="1pt"/>
            </w:pict>
          </mc:Fallback>
        </mc:AlternateContent>
      </w:r>
      <w:r w:rsidRPr="00D95913">
        <w:drawing>
          <wp:inline distT="0" distB="0" distL="0" distR="0" wp14:anchorId="66E943D7" wp14:editId="593AE96D">
            <wp:extent cx="5760720" cy="2428240"/>
            <wp:effectExtent l="76200" t="76200" r="125730" b="12446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428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AA90DE" w14:textId="3EFE88C0" w:rsidR="00D95913" w:rsidRDefault="0014036C" w:rsidP="00D95913">
      <w:pPr>
        <w:rPr>
          <w:b/>
          <w:bCs/>
        </w:rPr>
      </w:pPr>
      <w:r>
        <w:t xml:space="preserve">Il est aussi possible d’exporter une liste sous une variété de format en cliquant sur </w:t>
      </w:r>
      <w:r w:rsidRPr="0014036C">
        <w:rPr>
          <w:b/>
          <w:bCs/>
        </w:rPr>
        <w:t>Exporter</w:t>
      </w:r>
    </w:p>
    <w:p w14:paraId="45D1014C" w14:textId="6E036A33" w:rsidR="0014036C" w:rsidRDefault="0014036C" w:rsidP="00D95913">
      <w:r>
        <w:rPr>
          <w:noProof/>
        </w:rPr>
        <mc:AlternateContent>
          <mc:Choice Requires="wps">
            <w:drawing>
              <wp:anchor distT="0" distB="0" distL="114300" distR="114300" simplePos="0" relativeHeight="251711488" behindDoc="0" locked="0" layoutInCell="1" allowOverlap="1" wp14:anchorId="7AA7543F" wp14:editId="3B98BFD0">
                <wp:simplePos x="0" y="0"/>
                <wp:positionH relativeFrom="column">
                  <wp:posOffset>4729728</wp:posOffset>
                </wp:positionH>
                <wp:positionV relativeFrom="paragraph">
                  <wp:posOffset>12148</wp:posOffset>
                </wp:positionV>
                <wp:extent cx="739251" cy="381662"/>
                <wp:effectExtent l="19050" t="19050" r="22860" b="18415"/>
                <wp:wrapNone/>
                <wp:docPr id="59" name="Rectangle 59"/>
                <wp:cNvGraphicFramePr/>
                <a:graphic xmlns:a="http://schemas.openxmlformats.org/drawingml/2006/main">
                  <a:graphicData uri="http://schemas.microsoft.com/office/word/2010/wordprocessingShape">
                    <wps:wsp>
                      <wps:cNvSpPr/>
                      <wps:spPr>
                        <a:xfrm>
                          <a:off x="0" y="0"/>
                          <a:ext cx="739251" cy="38166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DCF3A" id="Rectangle 59" o:spid="_x0000_s1026" style="position:absolute;margin-left:372.4pt;margin-top:.95pt;width:58.2pt;height:3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" filled="f" strokecolor="black [3213]" strokeweight="2.25pt"/>
            </w:pict>
          </mc:Fallback>
        </mc:AlternateContent>
      </w:r>
      <w:r w:rsidRPr="0014036C">
        <w:drawing>
          <wp:inline distT="0" distB="0" distL="0" distR="0" wp14:anchorId="5998382B" wp14:editId="2A348E58">
            <wp:extent cx="5760720" cy="50101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01015"/>
                    </a:xfrm>
                    <a:prstGeom prst="rect">
                      <a:avLst/>
                    </a:prstGeom>
                  </pic:spPr>
                </pic:pic>
              </a:graphicData>
            </a:graphic>
          </wp:inline>
        </w:drawing>
      </w:r>
    </w:p>
    <w:p w14:paraId="140E05FD" w14:textId="3F5AACC6" w:rsidR="0014036C" w:rsidRDefault="0014036C" w:rsidP="00D95913">
      <w:r>
        <w:t>Paramétrage conseillé :</w:t>
      </w:r>
    </w:p>
    <w:p w14:paraId="14A30A77" w14:textId="166DF88F" w:rsidR="0014036C" w:rsidRDefault="0014036C" w:rsidP="00D95913">
      <w:r w:rsidRPr="0014036C">
        <w:drawing>
          <wp:inline distT="0" distB="0" distL="0" distR="0" wp14:anchorId="31695880" wp14:editId="67E34F81">
            <wp:extent cx="5760720" cy="1801495"/>
            <wp:effectExtent l="76200" t="76200" r="125730" b="1416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801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E5409F" w14:textId="5838DC2C" w:rsidR="0014036C" w:rsidRDefault="0014036C" w:rsidP="00D95913">
      <w:r w:rsidRPr="0014036C">
        <w:lastRenderedPageBreak/>
        <w:drawing>
          <wp:inline distT="0" distB="0" distL="0" distR="0" wp14:anchorId="08A40446" wp14:editId="66A4B822">
            <wp:extent cx="5760720" cy="1615440"/>
            <wp:effectExtent l="76200" t="76200" r="125730" b="13716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61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636C70" w14:textId="57401273" w:rsidR="0014036C" w:rsidRPr="00D95913" w:rsidRDefault="0014036C" w:rsidP="00D95913">
      <w:r>
        <w:t>Et format de fichier au choix</w:t>
      </w:r>
      <w:r w:rsidR="009D48B2">
        <w:t xml:space="preserve">. </w:t>
      </w:r>
    </w:p>
    <w:sectPr w:rsidR="0014036C" w:rsidRPr="00D95913" w:rsidSect="003B4CF8">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276" w:right="1417" w:bottom="568" w:left="1417" w:header="708"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E86A3" w14:textId="77777777" w:rsidR="0085424A" w:rsidRDefault="0085424A" w:rsidP="007069AF">
      <w:pPr>
        <w:spacing w:after="0" w:line="240" w:lineRule="auto"/>
      </w:pPr>
      <w:r>
        <w:separator/>
      </w:r>
    </w:p>
  </w:endnote>
  <w:endnote w:type="continuationSeparator" w:id="0">
    <w:p w14:paraId="04F942C8" w14:textId="77777777" w:rsidR="0085424A" w:rsidRDefault="0085424A" w:rsidP="00706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SemiBold">
    <w:altName w:val="DejaVu Sans Condensed"/>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0002AFF" w:usb1="4000ACFF" w:usb2="00000001" w:usb3="00000000" w:csb0="000001FF" w:csb1="00000000"/>
  </w:font>
  <w:font w:name="Open Sans">
    <w:altName w:val="Times New Roman"/>
    <w:panose1 w:val="020B0606030504020204"/>
    <w:charset w:val="00"/>
    <w:family w:val="auto"/>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04585"/>
      <w:docPartObj>
        <w:docPartGallery w:val="Page Numbers (Bottom of Page)"/>
        <w:docPartUnique/>
      </w:docPartObj>
    </w:sdtPr>
    <w:sdtEndPr>
      <w:rPr>
        <w:sz w:val="18"/>
        <w:szCs w:val="18"/>
      </w:rPr>
    </w:sdtEndPr>
    <w:sdtContent>
      <w:p w14:paraId="69EF7BD1" w14:textId="77777777" w:rsidR="00F87C29" w:rsidRPr="00701A17" w:rsidRDefault="00F87C29">
        <w:pPr>
          <w:pStyle w:val="Pieddepage"/>
          <w:jc w:val="right"/>
          <w:rPr>
            <w:sz w:val="18"/>
            <w:szCs w:val="18"/>
          </w:rPr>
        </w:pPr>
        <w:r w:rsidRPr="00701A17">
          <w:rPr>
            <w:sz w:val="18"/>
            <w:szCs w:val="18"/>
          </w:rPr>
          <w:fldChar w:fldCharType="begin"/>
        </w:r>
        <w:r w:rsidRPr="00701A17">
          <w:rPr>
            <w:sz w:val="18"/>
            <w:szCs w:val="18"/>
          </w:rPr>
          <w:instrText>PAGE   \* MERGEFORMAT</w:instrText>
        </w:r>
        <w:r w:rsidRPr="00701A17">
          <w:rPr>
            <w:sz w:val="18"/>
            <w:szCs w:val="18"/>
          </w:rPr>
          <w:fldChar w:fldCharType="separate"/>
        </w:r>
        <w:r w:rsidR="00872BB6">
          <w:rPr>
            <w:noProof/>
            <w:sz w:val="18"/>
            <w:szCs w:val="18"/>
          </w:rPr>
          <w:t>1</w:t>
        </w:r>
        <w:r w:rsidRPr="00701A17">
          <w:rPr>
            <w:sz w:val="18"/>
            <w:szCs w:val="18"/>
          </w:rPr>
          <w:fldChar w:fldCharType="end"/>
        </w:r>
      </w:p>
    </w:sdtContent>
  </w:sdt>
  <w:p w14:paraId="236E0148" w14:textId="77777777" w:rsidR="00F87C29" w:rsidRPr="00E24918" w:rsidRDefault="00F87C29" w:rsidP="00541524">
    <w:pPr>
      <w:pStyle w:val="Pieddepage"/>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6DFB" w14:textId="77777777" w:rsidR="00F87C29" w:rsidRDefault="00F87C2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331387"/>
      <w:docPartObj>
        <w:docPartGallery w:val="Page Numbers (Bottom of Page)"/>
        <w:docPartUnique/>
      </w:docPartObj>
    </w:sdtPr>
    <w:sdtEndPr/>
    <w:sdtContent>
      <w:p w14:paraId="2939094B" w14:textId="77777777" w:rsidR="00F87C29" w:rsidRDefault="00F87C29">
        <w:pPr>
          <w:pStyle w:val="Pieddepage"/>
          <w:jc w:val="right"/>
        </w:pPr>
        <w:r>
          <w:fldChar w:fldCharType="begin"/>
        </w:r>
        <w:r>
          <w:instrText>PAGE   \* MERGEFORMAT</w:instrText>
        </w:r>
        <w:r>
          <w:fldChar w:fldCharType="separate"/>
        </w:r>
        <w:r w:rsidR="009A5408">
          <w:rPr>
            <w:noProof/>
          </w:rPr>
          <w:t>1</w:t>
        </w:r>
        <w:r>
          <w:fldChar w:fldCharType="end"/>
        </w:r>
      </w:p>
    </w:sdtContent>
  </w:sdt>
  <w:p w14:paraId="0C2642EA" w14:textId="77777777" w:rsidR="00F87C29" w:rsidRDefault="00F87C2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AAAD" w14:textId="77777777" w:rsidR="00F87C29" w:rsidRDefault="00F87C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7A316" w14:textId="77777777" w:rsidR="0085424A" w:rsidRDefault="0085424A" w:rsidP="007069AF">
      <w:pPr>
        <w:spacing w:after="0" w:line="240" w:lineRule="auto"/>
      </w:pPr>
      <w:r>
        <w:separator/>
      </w:r>
    </w:p>
  </w:footnote>
  <w:footnote w:type="continuationSeparator" w:id="0">
    <w:p w14:paraId="0A031B8C" w14:textId="77777777" w:rsidR="0085424A" w:rsidRDefault="0085424A" w:rsidP="00706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2817" w14:textId="77777777" w:rsidR="00F87C29" w:rsidRDefault="00FE0F86" w:rsidP="0028644F">
    <w:pPr>
      <w:pStyle w:val="En-tte"/>
      <w:rPr>
        <w:sz w:val="20"/>
        <w:szCs w:val="20"/>
      </w:rPr>
    </w:pPr>
    <w:r>
      <w:rPr>
        <w:noProof/>
        <w:lang w:eastAsia="fr-FR"/>
      </w:rPr>
      <w:drawing>
        <wp:inline distT="0" distB="0" distL="0" distR="0" wp14:anchorId="3BED8F20" wp14:editId="23988210">
          <wp:extent cx="1885950" cy="857250"/>
          <wp:effectExtent l="0" t="0" r="0" b="0"/>
          <wp:docPr id="6" name="Image 6" descr="Z:\4. COMMUNICATION\DOSSIERS PRIVES DCOM\Communication institutionnelle\#MARQUE\#LOGOS\Nouveau logo UPSaclay\IMPRESSION\UPSACLAY-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 COMMUNICATION\DOSSIERS PRIVES DCOM\Communication institutionnelle\#MARQUE\#LOGOS\Nouveau logo UPSaclay\IMPRESSION\UPSACLAY-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p>
  <w:p w14:paraId="70ACB4DF" w14:textId="77777777" w:rsidR="00F87C29" w:rsidRDefault="00F87C29" w:rsidP="0028644F">
    <w:pPr>
      <w:pStyle w:val="En-tte"/>
      <w:rPr>
        <w:sz w:val="20"/>
        <w:szCs w:val="20"/>
      </w:rPr>
    </w:pPr>
    <w:r>
      <w:rPr>
        <w:sz w:val="20"/>
        <w:szCs w:val="20"/>
      </w:rPr>
      <w:tab/>
    </w:r>
  </w:p>
  <w:p w14:paraId="2CA3C9E5" w14:textId="77777777" w:rsidR="00F87C29" w:rsidRDefault="00F87C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A091" w14:textId="77777777" w:rsidR="00F87C29" w:rsidRDefault="00F87C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3061" w14:textId="77777777" w:rsidR="00F87C29" w:rsidRDefault="00315A75" w:rsidP="00F87C29">
    <w:pPr>
      <w:pStyle w:val="En-tte"/>
      <w:rPr>
        <w:sz w:val="20"/>
        <w:szCs w:val="20"/>
      </w:rPr>
    </w:pPr>
    <w:r>
      <w:rPr>
        <w:noProof/>
        <w:lang w:eastAsia="fr-FR"/>
      </w:rPr>
      <w:drawing>
        <wp:inline distT="0" distB="0" distL="0" distR="0" wp14:anchorId="2CC26592" wp14:editId="38BF7000">
          <wp:extent cx="1885950" cy="857250"/>
          <wp:effectExtent l="0" t="0" r="0" b="0"/>
          <wp:docPr id="1" name="Image 1" descr="Z:\4. COMMUNICATION\DOSSIERS PRIVES DCOM\Communication institutionnelle\#MARQUE\#LOGOS\Nouveau logo UPSaclay\IMPRESSION\UPSACLAY-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 COMMUNICATION\DOSSIERS PRIVES DCOM\Communication institutionnelle\#MARQUE\#LOGOS\Nouveau logo UPSaclay\IMPRESSION\UPSACLAY-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857250"/>
                  </a:xfrm>
                  <a:prstGeom prst="rect">
                    <a:avLst/>
                  </a:prstGeom>
                  <a:noFill/>
                  <a:ln>
                    <a:noFill/>
                  </a:ln>
                </pic:spPr>
              </pic:pic>
            </a:graphicData>
          </a:graphic>
        </wp:inline>
      </w:drawing>
    </w:r>
  </w:p>
  <w:p w14:paraId="2941C272" w14:textId="77777777" w:rsidR="00F87C29" w:rsidRDefault="00F87C29" w:rsidP="00F87C29">
    <w:pPr>
      <w:pStyle w:val="En-tte"/>
      <w:rPr>
        <w:sz w:val="20"/>
        <w:szCs w:val="20"/>
      </w:rPr>
    </w:pPr>
    <w:r>
      <w:rPr>
        <w:sz w:val="20"/>
        <w:szCs w:val="20"/>
      </w:rPr>
      <w:tab/>
    </w:r>
  </w:p>
  <w:p w14:paraId="5ACD54A6" w14:textId="77777777" w:rsidR="00F87C29" w:rsidRDefault="00F87C2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1CE3" w14:textId="77777777" w:rsidR="00F87C29" w:rsidRDefault="00F87C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4026"/>
    <w:multiLevelType w:val="hybridMultilevel"/>
    <w:tmpl w:val="F7EA5824"/>
    <w:lvl w:ilvl="0" w:tplc="EA50879C">
      <w:numFmt w:val="bullet"/>
      <w:lvlText w:val="-"/>
      <w:lvlJc w:val="left"/>
      <w:pPr>
        <w:ind w:left="720" w:hanging="360"/>
      </w:pPr>
      <w:rPr>
        <w:rFonts w:ascii="Arial" w:eastAsia="Cambria" w:hAnsi="Arial" w:cs="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36271B"/>
    <w:multiLevelType w:val="multilevel"/>
    <w:tmpl w:val="AD285664"/>
    <w:lvl w:ilvl="0">
      <w:start w:val="1"/>
      <w:numFmt w:val="decimal"/>
      <w:lvlText w:val="%1."/>
      <w:lvlJc w:val="left"/>
      <w:pPr>
        <w:ind w:left="720" w:hanging="360"/>
      </w:pPr>
      <w:rPr>
        <w:rFonts w:ascii="Open Sans SemiBold" w:eastAsiaTheme="majorEastAsia" w:hAnsi="Open Sans SemiBold" w:cstheme="majorBidi" w:hint="default"/>
        <w:color w:val="660033"/>
        <w:sz w:val="26"/>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A214BB"/>
    <w:multiLevelType w:val="hybridMultilevel"/>
    <w:tmpl w:val="3B86D5BE"/>
    <w:lvl w:ilvl="0" w:tplc="B5B8EAE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CA3A9C"/>
    <w:multiLevelType w:val="hybridMultilevel"/>
    <w:tmpl w:val="527E2EEE"/>
    <w:lvl w:ilvl="0" w:tplc="48681E22">
      <w:start w:val="3"/>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7400C"/>
    <w:multiLevelType w:val="hybridMultilevel"/>
    <w:tmpl w:val="5F0010C2"/>
    <w:lvl w:ilvl="0" w:tplc="6F72F700">
      <w:start w:val="16"/>
      <w:numFmt w:val="bullet"/>
      <w:lvlText w:val="-"/>
      <w:lvlJc w:val="left"/>
      <w:pPr>
        <w:ind w:left="1440" w:hanging="360"/>
      </w:pPr>
      <w:rPr>
        <w:rFonts w:ascii="Open Sans" w:eastAsiaTheme="minorHAnsi" w:hAnsi="Open Sans" w:cs="Open San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BB1145A"/>
    <w:multiLevelType w:val="hybridMultilevel"/>
    <w:tmpl w:val="ACD86FFC"/>
    <w:lvl w:ilvl="0" w:tplc="BC56B5D8">
      <w:start w:val="16"/>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42486A"/>
    <w:multiLevelType w:val="hybridMultilevel"/>
    <w:tmpl w:val="83388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735CAB"/>
    <w:multiLevelType w:val="hybridMultilevel"/>
    <w:tmpl w:val="8F00904E"/>
    <w:lvl w:ilvl="0" w:tplc="A35816DE">
      <w:start w:val="6"/>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E1292A"/>
    <w:multiLevelType w:val="hybridMultilevel"/>
    <w:tmpl w:val="FF66B8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213497"/>
    <w:multiLevelType w:val="hybridMultilevel"/>
    <w:tmpl w:val="7AFA6FD0"/>
    <w:lvl w:ilvl="0" w:tplc="208634EA">
      <w:start w:val="1"/>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4F004A"/>
    <w:multiLevelType w:val="hybridMultilevel"/>
    <w:tmpl w:val="6BF6382E"/>
    <w:lvl w:ilvl="0" w:tplc="A332489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D5E7F71"/>
    <w:multiLevelType w:val="hybridMultilevel"/>
    <w:tmpl w:val="3C9CA69A"/>
    <w:lvl w:ilvl="0" w:tplc="7B7E2D5A">
      <w:numFmt w:val="bullet"/>
      <w:lvlText w:val="-"/>
      <w:lvlJc w:val="left"/>
      <w:pPr>
        <w:ind w:left="720" w:hanging="360"/>
      </w:pPr>
      <w:rPr>
        <w:rFonts w:ascii="Open Sans" w:eastAsia="Cambria"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C04ACB"/>
    <w:multiLevelType w:val="hybridMultilevel"/>
    <w:tmpl w:val="74FA020C"/>
    <w:lvl w:ilvl="0" w:tplc="32FEA5DC">
      <w:numFmt w:val="bullet"/>
      <w:lvlText w:val="-"/>
      <w:lvlJc w:val="left"/>
      <w:pPr>
        <w:ind w:left="720" w:hanging="360"/>
      </w:pPr>
      <w:rPr>
        <w:rFonts w:ascii="Open Sans" w:eastAsia="Cambria"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AF18DB"/>
    <w:multiLevelType w:val="hybridMultilevel"/>
    <w:tmpl w:val="70EC6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612584"/>
    <w:multiLevelType w:val="hybridMultilevel"/>
    <w:tmpl w:val="CA8E23C0"/>
    <w:lvl w:ilvl="0" w:tplc="9EAA8F8E">
      <w:start w:val="2"/>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2B571A"/>
    <w:multiLevelType w:val="hybridMultilevel"/>
    <w:tmpl w:val="3508DE80"/>
    <w:lvl w:ilvl="0" w:tplc="269C82E6">
      <w:numFmt w:val="bullet"/>
      <w:lvlText w:val=""/>
      <w:lvlJc w:val="left"/>
      <w:pPr>
        <w:ind w:left="720" w:hanging="360"/>
      </w:pPr>
      <w:rPr>
        <w:rFonts w:ascii="Wingdings" w:eastAsia="Cambr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3349D4"/>
    <w:multiLevelType w:val="hybridMultilevel"/>
    <w:tmpl w:val="0D26D5FC"/>
    <w:lvl w:ilvl="0" w:tplc="A3FC6E16">
      <w:start w:val="1"/>
      <w:numFmt w:val="bullet"/>
      <w:lvlText w:val="•"/>
      <w:lvlJc w:val="left"/>
      <w:pPr>
        <w:tabs>
          <w:tab w:val="num" w:pos="720"/>
        </w:tabs>
        <w:ind w:left="720" w:hanging="360"/>
      </w:pPr>
      <w:rPr>
        <w:rFonts w:ascii="Times New Roman" w:hAnsi="Times New Roman" w:hint="default"/>
      </w:rPr>
    </w:lvl>
    <w:lvl w:ilvl="1" w:tplc="D3340E7E" w:tentative="1">
      <w:start w:val="1"/>
      <w:numFmt w:val="bullet"/>
      <w:lvlText w:val="•"/>
      <w:lvlJc w:val="left"/>
      <w:pPr>
        <w:tabs>
          <w:tab w:val="num" w:pos="1440"/>
        </w:tabs>
        <w:ind w:left="1440" w:hanging="360"/>
      </w:pPr>
      <w:rPr>
        <w:rFonts w:ascii="Times New Roman" w:hAnsi="Times New Roman" w:hint="default"/>
      </w:rPr>
    </w:lvl>
    <w:lvl w:ilvl="2" w:tplc="4A9EF7F2" w:tentative="1">
      <w:start w:val="1"/>
      <w:numFmt w:val="bullet"/>
      <w:lvlText w:val="•"/>
      <w:lvlJc w:val="left"/>
      <w:pPr>
        <w:tabs>
          <w:tab w:val="num" w:pos="2160"/>
        </w:tabs>
        <w:ind w:left="2160" w:hanging="360"/>
      </w:pPr>
      <w:rPr>
        <w:rFonts w:ascii="Times New Roman" w:hAnsi="Times New Roman" w:hint="default"/>
      </w:rPr>
    </w:lvl>
    <w:lvl w:ilvl="3" w:tplc="C804C86C" w:tentative="1">
      <w:start w:val="1"/>
      <w:numFmt w:val="bullet"/>
      <w:lvlText w:val="•"/>
      <w:lvlJc w:val="left"/>
      <w:pPr>
        <w:tabs>
          <w:tab w:val="num" w:pos="2880"/>
        </w:tabs>
        <w:ind w:left="2880" w:hanging="360"/>
      </w:pPr>
      <w:rPr>
        <w:rFonts w:ascii="Times New Roman" w:hAnsi="Times New Roman" w:hint="default"/>
      </w:rPr>
    </w:lvl>
    <w:lvl w:ilvl="4" w:tplc="876A7728" w:tentative="1">
      <w:start w:val="1"/>
      <w:numFmt w:val="bullet"/>
      <w:lvlText w:val="•"/>
      <w:lvlJc w:val="left"/>
      <w:pPr>
        <w:tabs>
          <w:tab w:val="num" w:pos="3600"/>
        </w:tabs>
        <w:ind w:left="3600" w:hanging="360"/>
      </w:pPr>
      <w:rPr>
        <w:rFonts w:ascii="Times New Roman" w:hAnsi="Times New Roman" w:hint="default"/>
      </w:rPr>
    </w:lvl>
    <w:lvl w:ilvl="5" w:tplc="B8F04BDC" w:tentative="1">
      <w:start w:val="1"/>
      <w:numFmt w:val="bullet"/>
      <w:lvlText w:val="•"/>
      <w:lvlJc w:val="left"/>
      <w:pPr>
        <w:tabs>
          <w:tab w:val="num" w:pos="4320"/>
        </w:tabs>
        <w:ind w:left="4320" w:hanging="360"/>
      </w:pPr>
      <w:rPr>
        <w:rFonts w:ascii="Times New Roman" w:hAnsi="Times New Roman" w:hint="default"/>
      </w:rPr>
    </w:lvl>
    <w:lvl w:ilvl="6" w:tplc="8AA6ADD4" w:tentative="1">
      <w:start w:val="1"/>
      <w:numFmt w:val="bullet"/>
      <w:lvlText w:val="•"/>
      <w:lvlJc w:val="left"/>
      <w:pPr>
        <w:tabs>
          <w:tab w:val="num" w:pos="5040"/>
        </w:tabs>
        <w:ind w:left="5040" w:hanging="360"/>
      </w:pPr>
      <w:rPr>
        <w:rFonts w:ascii="Times New Roman" w:hAnsi="Times New Roman" w:hint="default"/>
      </w:rPr>
    </w:lvl>
    <w:lvl w:ilvl="7" w:tplc="2A34539E" w:tentative="1">
      <w:start w:val="1"/>
      <w:numFmt w:val="bullet"/>
      <w:lvlText w:val="•"/>
      <w:lvlJc w:val="left"/>
      <w:pPr>
        <w:tabs>
          <w:tab w:val="num" w:pos="5760"/>
        </w:tabs>
        <w:ind w:left="5760" w:hanging="360"/>
      </w:pPr>
      <w:rPr>
        <w:rFonts w:ascii="Times New Roman" w:hAnsi="Times New Roman" w:hint="default"/>
      </w:rPr>
    </w:lvl>
    <w:lvl w:ilvl="8" w:tplc="26FE653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F7B7028"/>
    <w:multiLevelType w:val="hybridMultilevel"/>
    <w:tmpl w:val="1122C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CD0F68"/>
    <w:multiLevelType w:val="hybridMultilevel"/>
    <w:tmpl w:val="9478282E"/>
    <w:lvl w:ilvl="0" w:tplc="0868FEE4">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12419D"/>
    <w:multiLevelType w:val="hybridMultilevel"/>
    <w:tmpl w:val="C532BE9C"/>
    <w:lvl w:ilvl="0" w:tplc="2C122A1C">
      <w:start w:val="530"/>
      <w:numFmt w:val="bullet"/>
      <w:lvlText w:val="-"/>
      <w:lvlJc w:val="left"/>
      <w:pPr>
        <w:ind w:left="720" w:hanging="360"/>
      </w:pPr>
      <w:rPr>
        <w:rFonts w:ascii="Open Sans" w:eastAsia="Cambria"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9274B9"/>
    <w:multiLevelType w:val="hybridMultilevel"/>
    <w:tmpl w:val="58CE58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493686"/>
    <w:multiLevelType w:val="hybridMultilevel"/>
    <w:tmpl w:val="965E1B62"/>
    <w:lvl w:ilvl="0" w:tplc="938E510C">
      <w:start w:val="2"/>
      <w:numFmt w:val="bullet"/>
      <w:lvlText w:val="-"/>
      <w:lvlJc w:val="left"/>
      <w:pPr>
        <w:ind w:left="720" w:hanging="360"/>
      </w:pPr>
      <w:rPr>
        <w:rFonts w:ascii="Open Sans" w:eastAsia="Cambria"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6A1413"/>
    <w:multiLevelType w:val="hybridMultilevel"/>
    <w:tmpl w:val="E2AC700C"/>
    <w:lvl w:ilvl="0" w:tplc="8EF4BE7A">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AB7D69"/>
    <w:multiLevelType w:val="hybridMultilevel"/>
    <w:tmpl w:val="D54E88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B63CD9"/>
    <w:multiLevelType w:val="hybridMultilevel"/>
    <w:tmpl w:val="8F14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BC010A"/>
    <w:multiLevelType w:val="hybridMultilevel"/>
    <w:tmpl w:val="BD0AC656"/>
    <w:lvl w:ilvl="0" w:tplc="8794AAD2">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F444A06"/>
    <w:multiLevelType w:val="hybridMultilevel"/>
    <w:tmpl w:val="DCC8930C"/>
    <w:lvl w:ilvl="0" w:tplc="E28E03DE">
      <w:numFmt w:val="bullet"/>
      <w:lvlText w:val="-"/>
      <w:lvlJc w:val="left"/>
      <w:pPr>
        <w:ind w:left="720" w:hanging="360"/>
      </w:pPr>
      <w:rPr>
        <w:rFonts w:ascii="Open Sans" w:eastAsia="Cambria"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390F34"/>
    <w:multiLevelType w:val="hybridMultilevel"/>
    <w:tmpl w:val="FADEE22A"/>
    <w:lvl w:ilvl="0" w:tplc="C308967E">
      <w:start w:val="1"/>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19"/>
  </w:num>
  <w:num w:numId="5">
    <w:abstractNumId w:val="16"/>
  </w:num>
  <w:num w:numId="6">
    <w:abstractNumId w:val="23"/>
  </w:num>
  <w:num w:numId="7">
    <w:abstractNumId w:val="8"/>
  </w:num>
  <w:num w:numId="8">
    <w:abstractNumId w:val="18"/>
  </w:num>
  <w:num w:numId="9">
    <w:abstractNumId w:val="24"/>
  </w:num>
  <w:num w:numId="10">
    <w:abstractNumId w:val="17"/>
  </w:num>
  <w:num w:numId="11">
    <w:abstractNumId w:val="15"/>
  </w:num>
  <w:num w:numId="12">
    <w:abstractNumId w:val="11"/>
  </w:num>
  <w:num w:numId="13">
    <w:abstractNumId w:val="26"/>
  </w:num>
  <w:num w:numId="14">
    <w:abstractNumId w:val="7"/>
  </w:num>
  <w:num w:numId="15">
    <w:abstractNumId w:val="25"/>
  </w:num>
  <w:num w:numId="16">
    <w:abstractNumId w:val="12"/>
  </w:num>
  <w:num w:numId="17">
    <w:abstractNumId w:val="21"/>
  </w:num>
  <w:num w:numId="18">
    <w:abstractNumId w:val="2"/>
  </w:num>
  <w:num w:numId="19">
    <w:abstractNumId w:val="22"/>
  </w:num>
  <w:num w:numId="20">
    <w:abstractNumId w:val="5"/>
  </w:num>
  <w:num w:numId="21">
    <w:abstractNumId w:val="4"/>
  </w:num>
  <w:num w:numId="22">
    <w:abstractNumId w:val="3"/>
  </w:num>
  <w:num w:numId="23">
    <w:abstractNumId w:val="20"/>
  </w:num>
  <w:num w:numId="24">
    <w:abstractNumId w:val="13"/>
  </w:num>
  <w:num w:numId="25">
    <w:abstractNumId w:val="10"/>
  </w:num>
  <w:num w:numId="26">
    <w:abstractNumId w:val="27"/>
  </w:num>
  <w:num w:numId="27">
    <w:abstractNumId w:val="9"/>
  </w:num>
  <w:num w:numId="2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B02"/>
    <w:rsid w:val="00001EDC"/>
    <w:rsid w:val="00006326"/>
    <w:rsid w:val="00020631"/>
    <w:rsid w:val="00021801"/>
    <w:rsid w:val="0002350B"/>
    <w:rsid w:val="000243C5"/>
    <w:rsid w:val="00024A79"/>
    <w:rsid w:val="00026829"/>
    <w:rsid w:val="000310C5"/>
    <w:rsid w:val="00032035"/>
    <w:rsid w:val="0003421B"/>
    <w:rsid w:val="0003459D"/>
    <w:rsid w:val="0003539D"/>
    <w:rsid w:val="00037009"/>
    <w:rsid w:val="0004731C"/>
    <w:rsid w:val="00050628"/>
    <w:rsid w:val="00051033"/>
    <w:rsid w:val="00057D6E"/>
    <w:rsid w:val="00062795"/>
    <w:rsid w:val="00082948"/>
    <w:rsid w:val="000848B2"/>
    <w:rsid w:val="00094450"/>
    <w:rsid w:val="00096C19"/>
    <w:rsid w:val="00097C9F"/>
    <w:rsid w:val="000A2D6B"/>
    <w:rsid w:val="000A37A4"/>
    <w:rsid w:val="000A55F9"/>
    <w:rsid w:val="000A57FB"/>
    <w:rsid w:val="000B33C3"/>
    <w:rsid w:val="000B6480"/>
    <w:rsid w:val="000C003C"/>
    <w:rsid w:val="000C6D9A"/>
    <w:rsid w:val="000D0989"/>
    <w:rsid w:val="000D1060"/>
    <w:rsid w:val="000D4B0C"/>
    <w:rsid w:val="000D6275"/>
    <w:rsid w:val="000E011B"/>
    <w:rsid w:val="000E0E23"/>
    <w:rsid w:val="000E33C2"/>
    <w:rsid w:val="000E7F1B"/>
    <w:rsid w:val="000F229C"/>
    <w:rsid w:val="000F3C20"/>
    <w:rsid w:val="000F5178"/>
    <w:rsid w:val="000F52A7"/>
    <w:rsid w:val="000F75E6"/>
    <w:rsid w:val="00101455"/>
    <w:rsid w:val="001029F1"/>
    <w:rsid w:val="00104244"/>
    <w:rsid w:val="00105029"/>
    <w:rsid w:val="0011335D"/>
    <w:rsid w:val="00114075"/>
    <w:rsid w:val="00115985"/>
    <w:rsid w:val="00117346"/>
    <w:rsid w:val="001177AF"/>
    <w:rsid w:val="00122AE7"/>
    <w:rsid w:val="00125EF5"/>
    <w:rsid w:val="00127DE8"/>
    <w:rsid w:val="001312B3"/>
    <w:rsid w:val="001328B5"/>
    <w:rsid w:val="00133E8D"/>
    <w:rsid w:val="00136925"/>
    <w:rsid w:val="0014036C"/>
    <w:rsid w:val="00140E3E"/>
    <w:rsid w:val="001453C1"/>
    <w:rsid w:val="001511BA"/>
    <w:rsid w:val="001538D8"/>
    <w:rsid w:val="001601CA"/>
    <w:rsid w:val="00161CFB"/>
    <w:rsid w:val="001656DE"/>
    <w:rsid w:val="00167619"/>
    <w:rsid w:val="00174F72"/>
    <w:rsid w:val="00182652"/>
    <w:rsid w:val="00183827"/>
    <w:rsid w:val="00191AE4"/>
    <w:rsid w:val="0019210F"/>
    <w:rsid w:val="001A057B"/>
    <w:rsid w:val="001A33DA"/>
    <w:rsid w:val="001A4700"/>
    <w:rsid w:val="001A4801"/>
    <w:rsid w:val="001A48FD"/>
    <w:rsid w:val="001A6082"/>
    <w:rsid w:val="001A650F"/>
    <w:rsid w:val="001B27B8"/>
    <w:rsid w:val="001B4840"/>
    <w:rsid w:val="001C44DC"/>
    <w:rsid w:val="001C797C"/>
    <w:rsid w:val="001D3E7E"/>
    <w:rsid w:val="001D4545"/>
    <w:rsid w:val="001D47DC"/>
    <w:rsid w:val="001E33C4"/>
    <w:rsid w:val="001F44A6"/>
    <w:rsid w:val="00200399"/>
    <w:rsid w:val="002006D9"/>
    <w:rsid w:val="00202B3B"/>
    <w:rsid w:val="00204401"/>
    <w:rsid w:val="00205D97"/>
    <w:rsid w:val="00217302"/>
    <w:rsid w:val="00217B3E"/>
    <w:rsid w:val="0022229D"/>
    <w:rsid w:val="00222CD8"/>
    <w:rsid w:val="002239C6"/>
    <w:rsid w:val="002325BD"/>
    <w:rsid w:val="00237478"/>
    <w:rsid w:val="00240019"/>
    <w:rsid w:val="00240C0D"/>
    <w:rsid w:val="00247F16"/>
    <w:rsid w:val="002567BC"/>
    <w:rsid w:val="00272FE7"/>
    <w:rsid w:val="002748BD"/>
    <w:rsid w:val="00276B3C"/>
    <w:rsid w:val="00277E0A"/>
    <w:rsid w:val="00285186"/>
    <w:rsid w:val="0028644F"/>
    <w:rsid w:val="00286C94"/>
    <w:rsid w:val="00286F50"/>
    <w:rsid w:val="002916C7"/>
    <w:rsid w:val="0029323B"/>
    <w:rsid w:val="00294FF3"/>
    <w:rsid w:val="002A22CF"/>
    <w:rsid w:val="002A7B14"/>
    <w:rsid w:val="002B48AB"/>
    <w:rsid w:val="002B77E8"/>
    <w:rsid w:val="002B7E42"/>
    <w:rsid w:val="002C523E"/>
    <w:rsid w:val="002C65A5"/>
    <w:rsid w:val="002D218F"/>
    <w:rsid w:val="002D3FCF"/>
    <w:rsid w:val="002E0E91"/>
    <w:rsid w:val="002E57B4"/>
    <w:rsid w:val="002E71CB"/>
    <w:rsid w:val="002E7B02"/>
    <w:rsid w:val="002F53DD"/>
    <w:rsid w:val="00304996"/>
    <w:rsid w:val="00315A75"/>
    <w:rsid w:val="00317AFA"/>
    <w:rsid w:val="00322AA5"/>
    <w:rsid w:val="003335C0"/>
    <w:rsid w:val="0034490B"/>
    <w:rsid w:val="0034619D"/>
    <w:rsid w:val="0035014C"/>
    <w:rsid w:val="00353C90"/>
    <w:rsid w:val="003572DD"/>
    <w:rsid w:val="003604F8"/>
    <w:rsid w:val="00361823"/>
    <w:rsid w:val="00362A17"/>
    <w:rsid w:val="00365DC9"/>
    <w:rsid w:val="00373A55"/>
    <w:rsid w:val="00376415"/>
    <w:rsid w:val="00383ABD"/>
    <w:rsid w:val="003863A5"/>
    <w:rsid w:val="00387B59"/>
    <w:rsid w:val="00390DAB"/>
    <w:rsid w:val="003943EB"/>
    <w:rsid w:val="0039503E"/>
    <w:rsid w:val="0039519D"/>
    <w:rsid w:val="00397CA2"/>
    <w:rsid w:val="003A08BB"/>
    <w:rsid w:val="003A1547"/>
    <w:rsid w:val="003B4CF8"/>
    <w:rsid w:val="003B65A8"/>
    <w:rsid w:val="003B7AD7"/>
    <w:rsid w:val="003C127A"/>
    <w:rsid w:val="003C32AC"/>
    <w:rsid w:val="003D2B98"/>
    <w:rsid w:val="003E3360"/>
    <w:rsid w:val="003E40FB"/>
    <w:rsid w:val="003E559B"/>
    <w:rsid w:val="003E5EB7"/>
    <w:rsid w:val="003E6372"/>
    <w:rsid w:val="003F4D63"/>
    <w:rsid w:val="0040238B"/>
    <w:rsid w:val="0040354B"/>
    <w:rsid w:val="00404215"/>
    <w:rsid w:val="00405640"/>
    <w:rsid w:val="00405D38"/>
    <w:rsid w:val="0041010D"/>
    <w:rsid w:val="00416C8F"/>
    <w:rsid w:val="00420F7B"/>
    <w:rsid w:val="004211A8"/>
    <w:rsid w:val="00440B35"/>
    <w:rsid w:val="00440F3E"/>
    <w:rsid w:val="00441406"/>
    <w:rsid w:val="00441C46"/>
    <w:rsid w:val="00446580"/>
    <w:rsid w:val="00447BC7"/>
    <w:rsid w:val="004503DC"/>
    <w:rsid w:val="00460855"/>
    <w:rsid w:val="00463657"/>
    <w:rsid w:val="00473E79"/>
    <w:rsid w:val="00473EA6"/>
    <w:rsid w:val="0048349F"/>
    <w:rsid w:val="004A68DB"/>
    <w:rsid w:val="004B31FB"/>
    <w:rsid w:val="004B4A43"/>
    <w:rsid w:val="004B6E96"/>
    <w:rsid w:val="004C3DB5"/>
    <w:rsid w:val="004D1EF1"/>
    <w:rsid w:val="004D701E"/>
    <w:rsid w:val="004E09F8"/>
    <w:rsid w:val="004E52CE"/>
    <w:rsid w:val="004E6441"/>
    <w:rsid w:val="005073AA"/>
    <w:rsid w:val="0051043C"/>
    <w:rsid w:val="00516673"/>
    <w:rsid w:val="0051741D"/>
    <w:rsid w:val="005201D0"/>
    <w:rsid w:val="00527181"/>
    <w:rsid w:val="00531ED3"/>
    <w:rsid w:val="005330BB"/>
    <w:rsid w:val="00533F57"/>
    <w:rsid w:val="005352BD"/>
    <w:rsid w:val="00535FEF"/>
    <w:rsid w:val="00541524"/>
    <w:rsid w:val="005418AF"/>
    <w:rsid w:val="00545355"/>
    <w:rsid w:val="005464B6"/>
    <w:rsid w:val="00547BE0"/>
    <w:rsid w:val="00563FA6"/>
    <w:rsid w:val="00565824"/>
    <w:rsid w:val="005717D4"/>
    <w:rsid w:val="005729FA"/>
    <w:rsid w:val="005748AA"/>
    <w:rsid w:val="005939E1"/>
    <w:rsid w:val="00593A8B"/>
    <w:rsid w:val="00594DB3"/>
    <w:rsid w:val="00595075"/>
    <w:rsid w:val="005A43E2"/>
    <w:rsid w:val="005A5430"/>
    <w:rsid w:val="005B07D5"/>
    <w:rsid w:val="005B14ED"/>
    <w:rsid w:val="005C091B"/>
    <w:rsid w:val="005C4FE7"/>
    <w:rsid w:val="005D0C4B"/>
    <w:rsid w:val="005D1268"/>
    <w:rsid w:val="005D2F1F"/>
    <w:rsid w:val="005E3008"/>
    <w:rsid w:val="005E643F"/>
    <w:rsid w:val="005F25C0"/>
    <w:rsid w:val="005F35B4"/>
    <w:rsid w:val="005F51DD"/>
    <w:rsid w:val="005F58BF"/>
    <w:rsid w:val="00603992"/>
    <w:rsid w:val="00603FAA"/>
    <w:rsid w:val="006042EA"/>
    <w:rsid w:val="00607FFE"/>
    <w:rsid w:val="006159CF"/>
    <w:rsid w:val="00626154"/>
    <w:rsid w:val="00627EF6"/>
    <w:rsid w:val="0064317B"/>
    <w:rsid w:val="00643BF6"/>
    <w:rsid w:val="006446EE"/>
    <w:rsid w:val="006447CA"/>
    <w:rsid w:val="00651DCE"/>
    <w:rsid w:val="00653963"/>
    <w:rsid w:val="006572A2"/>
    <w:rsid w:val="006619FF"/>
    <w:rsid w:val="00662899"/>
    <w:rsid w:val="006658CA"/>
    <w:rsid w:val="006664DD"/>
    <w:rsid w:val="00671094"/>
    <w:rsid w:val="00673289"/>
    <w:rsid w:val="00675800"/>
    <w:rsid w:val="00677E64"/>
    <w:rsid w:val="006801AE"/>
    <w:rsid w:val="0068067F"/>
    <w:rsid w:val="00682115"/>
    <w:rsid w:val="00693388"/>
    <w:rsid w:val="00693AFF"/>
    <w:rsid w:val="00694F50"/>
    <w:rsid w:val="00696878"/>
    <w:rsid w:val="006A0D51"/>
    <w:rsid w:val="006A318B"/>
    <w:rsid w:val="006A5A33"/>
    <w:rsid w:val="006A6008"/>
    <w:rsid w:val="006B1C45"/>
    <w:rsid w:val="006B4642"/>
    <w:rsid w:val="006B7BE2"/>
    <w:rsid w:val="006C68B8"/>
    <w:rsid w:val="006D4640"/>
    <w:rsid w:val="006D4A46"/>
    <w:rsid w:val="006D7764"/>
    <w:rsid w:val="006E0944"/>
    <w:rsid w:val="006E3278"/>
    <w:rsid w:val="006E3794"/>
    <w:rsid w:val="006E4BCB"/>
    <w:rsid w:val="006E7CD6"/>
    <w:rsid w:val="006F5674"/>
    <w:rsid w:val="00701A17"/>
    <w:rsid w:val="00702242"/>
    <w:rsid w:val="007069AF"/>
    <w:rsid w:val="0071023B"/>
    <w:rsid w:val="0071055C"/>
    <w:rsid w:val="0071295B"/>
    <w:rsid w:val="00720B23"/>
    <w:rsid w:val="0072176D"/>
    <w:rsid w:val="00725CA3"/>
    <w:rsid w:val="00732FB0"/>
    <w:rsid w:val="00735697"/>
    <w:rsid w:val="00735A91"/>
    <w:rsid w:val="00744B93"/>
    <w:rsid w:val="00750F31"/>
    <w:rsid w:val="00754273"/>
    <w:rsid w:val="00762465"/>
    <w:rsid w:val="00764CC3"/>
    <w:rsid w:val="00765774"/>
    <w:rsid w:val="007821E4"/>
    <w:rsid w:val="007830F4"/>
    <w:rsid w:val="00793825"/>
    <w:rsid w:val="00793F8F"/>
    <w:rsid w:val="00794BE5"/>
    <w:rsid w:val="007A0069"/>
    <w:rsid w:val="007A5651"/>
    <w:rsid w:val="007B28FA"/>
    <w:rsid w:val="007B7BE5"/>
    <w:rsid w:val="007C133F"/>
    <w:rsid w:val="007C2A70"/>
    <w:rsid w:val="007D06E8"/>
    <w:rsid w:val="007D146D"/>
    <w:rsid w:val="007D5349"/>
    <w:rsid w:val="007D54C3"/>
    <w:rsid w:val="007D6A0A"/>
    <w:rsid w:val="007E1891"/>
    <w:rsid w:val="007E4098"/>
    <w:rsid w:val="007E64E0"/>
    <w:rsid w:val="00800694"/>
    <w:rsid w:val="0080260F"/>
    <w:rsid w:val="00811093"/>
    <w:rsid w:val="00812758"/>
    <w:rsid w:val="00813190"/>
    <w:rsid w:val="0082184F"/>
    <w:rsid w:val="0082572C"/>
    <w:rsid w:val="00825DD7"/>
    <w:rsid w:val="00843F59"/>
    <w:rsid w:val="00847077"/>
    <w:rsid w:val="00850B95"/>
    <w:rsid w:val="00852F93"/>
    <w:rsid w:val="0085424A"/>
    <w:rsid w:val="00862BCE"/>
    <w:rsid w:val="00864D01"/>
    <w:rsid w:val="0086557F"/>
    <w:rsid w:val="00872BB6"/>
    <w:rsid w:val="00876054"/>
    <w:rsid w:val="008806CE"/>
    <w:rsid w:val="008878AE"/>
    <w:rsid w:val="00890FA6"/>
    <w:rsid w:val="008913EF"/>
    <w:rsid w:val="00891E08"/>
    <w:rsid w:val="00892832"/>
    <w:rsid w:val="008961F3"/>
    <w:rsid w:val="008A128D"/>
    <w:rsid w:val="008A3775"/>
    <w:rsid w:val="008A5B98"/>
    <w:rsid w:val="008A5D01"/>
    <w:rsid w:val="008B04DC"/>
    <w:rsid w:val="008B398C"/>
    <w:rsid w:val="008C2E7D"/>
    <w:rsid w:val="008C731D"/>
    <w:rsid w:val="008D4FB3"/>
    <w:rsid w:val="008E2EF5"/>
    <w:rsid w:val="00902E31"/>
    <w:rsid w:val="0090738D"/>
    <w:rsid w:val="00910E66"/>
    <w:rsid w:val="00920B95"/>
    <w:rsid w:val="00920EA1"/>
    <w:rsid w:val="00921C7B"/>
    <w:rsid w:val="0092444E"/>
    <w:rsid w:val="0094292A"/>
    <w:rsid w:val="00954D6A"/>
    <w:rsid w:val="0096439D"/>
    <w:rsid w:val="00964A06"/>
    <w:rsid w:val="009710FC"/>
    <w:rsid w:val="009711EA"/>
    <w:rsid w:val="00972250"/>
    <w:rsid w:val="00974EB9"/>
    <w:rsid w:val="00981D0C"/>
    <w:rsid w:val="00983ECE"/>
    <w:rsid w:val="0098558D"/>
    <w:rsid w:val="00991D0D"/>
    <w:rsid w:val="009A5408"/>
    <w:rsid w:val="009A5B99"/>
    <w:rsid w:val="009B2EBD"/>
    <w:rsid w:val="009B3AD9"/>
    <w:rsid w:val="009B52CE"/>
    <w:rsid w:val="009C009F"/>
    <w:rsid w:val="009C0C19"/>
    <w:rsid w:val="009C1776"/>
    <w:rsid w:val="009C6E7E"/>
    <w:rsid w:val="009D3409"/>
    <w:rsid w:val="009D4408"/>
    <w:rsid w:val="009D48B2"/>
    <w:rsid w:val="009D5A1D"/>
    <w:rsid w:val="009E0158"/>
    <w:rsid w:val="009E53F9"/>
    <w:rsid w:val="009E693C"/>
    <w:rsid w:val="009F20F1"/>
    <w:rsid w:val="009F7F2C"/>
    <w:rsid w:val="00A124AD"/>
    <w:rsid w:val="00A14D0D"/>
    <w:rsid w:val="00A25B3D"/>
    <w:rsid w:val="00A26842"/>
    <w:rsid w:val="00A27474"/>
    <w:rsid w:val="00A45444"/>
    <w:rsid w:val="00A45A41"/>
    <w:rsid w:val="00A5222D"/>
    <w:rsid w:val="00A5362F"/>
    <w:rsid w:val="00A64001"/>
    <w:rsid w:val="00A7693B"/>
    <w:rsid w:val="00A9016D"/>
    <w:rsid w:val="00A93F1F"/>
    <w:rsid w:val="00A961FD"/>
    <w:rsid w:val="00A97987"/>
    <w:rsid w:val="00AA3618"/>
    <w:rsid w:val="00AA3B08"/>
    <w:rsid w:val="00AA4223"/>
    <w:rsid w:val="00AB003E"/>
    <w:rsid w:val="00AB1021"/>
    <w:rsid w:val="00AB1052"/>
    <w:rsid w:val="00AB3940"/>
    <w:rsid w:val="00AB7A13"/>
    <w:rsid w:val="00AC050C"/>
    <w:rsid w:val="00AC24F0"/>
    <w:rsid w:val="00AC75AA"/>
    <w:rsid w:val="00AC7DDA"/>
    <w:rsid w:val="00AC7E93"/>
    <w:rsid w:val="00AD6543"/>
    <w:rsid w:val="00AD7AF0"/>
    <w:rsid w:val="00AE096B"/>
    <w:rsid w:val="00AE1603"/>
    <w:rsid w:val="00AE6977"/>
    <w:rsid w:val="00AF0632"/>
    <w:rsid w:val="00AF17E4"/>
    <w:rsid w:val="00AF6237"/>
    <w:rsid w:val="00AF690D"/>
    <w:rsid w:val="00B22321"/>
    <w:rsid w:val="00B22FF7"/>
    <w:rsid w:val="00B23EBC"/>
    <w:rsid w:val="00B25ABB"/>
    <w:rsid w:val="00B2679D"/>
    <w:rsid w:val="00B3565F"/>
    <w:rsid w:val="00B42179"/>
    <w:rsid w:val="00B451B7"/>
    <w:rsid w:val="00B462C3"/>
    <w:rsid w:val="00B473BD"/>
    <w:rsid w:val="00B50BC6"/>
    <w:rsid w:val="00B551C3"/>
    <w:rsid w:val="00B56A1C"/>
    <w:rsid w:val="00B629C3"/>
    <w:rsid w:val="00B64677"/>
    <w:rsid w:val="00B64F17"/>
    <w:rsid w:val="00B654FE"/>
    <w:rsid w:val="00B7450B"/>
    <w:rsid w:val="00B80297"/>
    <w:rsid w:val="00B82B2D"/>
    <w:rsid w:val="00B837F4"/>
    <w:rsid w:val="00B85282"/>
    <w:rsid w:val="00B907E0"/>
    <w:rsid w:val="00BA6DD6"/>
    <w:rsid w:val="00BB7BF7"/>
    <w:rsid w:val="00BC3779"/>
    <w:rsid w:val="00BC4984"/>
    <w:rsid w:val="00BC6A8F"/>
    <w:rsid w:val="00BD00A3"/>
    <w:rsid w:val="00BD1664"/>
    <w:rsid w:val="00BD252F"/>
    <w:rsid w:val="00BD2664"/>
    <w:rsid w:val="00BD4D51"/>
    <w:rsid w:val="00BD780A"/>
    <w:rsid w:val="00BF02B5"/>
    <w:rsid w:val="00BF4AA9"/>
    <w:rsid w:val="00BF5374"/>
    <w:rsid w:val="00BF5981"/>
    <w:rsid w:val="00C01D2E"/>
    <w:rsid w:val="00C05851"/>
    <w:rsid w:val="00C0636A"/>
    <w:rsid w:val="00C11CA5"/>
    <w:rsid w:val="00C120A2"/>
    <w:rsid w:val="00C13356"/>
    <w:rsid w:val="00C137AB"/>
    <w:rsid w:val="00C17335"/>
    <w:rsid w:val="00C217B6"/>
    <w:rsid w:val="00C3437F"/>
    <w:rsid w:val="00C360B1"/>
    <w:rsid w:val="00C367AA"/>
    <w:rsid w:val="00C37745"/>
    <w:rsid w:val="00C6523E"/>
    <w:rsid w:val="00C71BE6"/>
    <w:rsid w:val="00C72FEA"/>
    <w:rsid w:val="00C73FDB"/>
    <w:rsid w:val="00C745A2"/>
    <w:rsid w:val="00C74D90"/>
    <w:rsid w:val="00C93885"/>
    <w:rsid w:val="00C9431C"/>
    <w:rsid w:val="00CA294A"/>
    <w:rsid w:val="00CB01A4"/>
    <w:rsid w:val="00CB67E7"/>
    <w:rsid w:val="00CC1414"/>
    <w:rsid w:val="00CD44DB"/>
    <w:rsid w:val="00CD4B51"/>
    <w:rsid w:val="00CD6C51"/>
    <w:rsid w:val="00CE34CE"/>
    <w:rsid w:val="00CE3582"/>
    <w:rsid w:val="00CF6C40"/>
    <w:rsid w:val="00D015CC"/>
    <w:rsid w:val="00D023A2"/>
    <w:rsid w:val="00D025B7"/>
    <w:rsid w:val="00D06220"/>
    <w:rsid w:val="00D069E3"/>
    <w:rsid w:val="00D07456"/>
    <w:rsid w:val="00D11082"/>
    <w:rsid w:val="00D11837"/>
    <w:rsid w:val="00D14E00"/>
    <w:rsid w:val="00D1539E"/>
    <w:rsid w:val="00D257D4"/>
    <w:rsid w:val="00D30917"/>
    <w:rsid w:val="00D3400B"/>
    <w:rsid w:val="00D362D2"/>
    <w:rsid w:val="00D37E9B"/>
    <w:rsid w:val="00D40F55"/>
    <w:rsid w:val="00D4372F"/>
    <w:rsid w:val="00D4798B"/>
    <w:rsid w:val="00D50528"/>
    <w:rsid w:val="00D51985"/>
    <w:rsid w:val="00D57815"/>
    <w:rsid w:val="00D604D4"/>
    <w:rsid w:val="00D63D15"/>
    <w:rsid w:val="00D7185F"/>
    <w:rsid w:val="00D8448E"/>
    <w:rsid w:val="00D85065"/>
    <w:rsid w:val="00D9006C"/>
    <w:rsid w:val="00D95913"/>
    <w:rsid w:val="00D95E09"/>
    <w:rsid w:val="00D95FD0"/>
    <w:rsid w:val="00D966D4"/>
    <w:rsid w:val="00DA579C"/>
    <w:rsid w:val="00DC10BB"/>
    <w:rsid w:val="00DC242A"/>
    <w:rsid w:val="00DD0ED0"/>
    <w:rsid w:val="00DD1B89"/>
    <w:rsid w:val="00DD30F6"/>
    <w:rsid w:val="00DD4237"/>
    <w:rsid w:val="00DE4734"/>
    <w:rsid w:val="00DE52AF"/>
    <w:rsid w:val="00DE5415"/>
    <w:rsid w:val="00E00C7B"/>
    <w:rsid w:val="00E02198"/>
    <w:rsid w:val="00E02C83"/>
    <w:rsid w:val="00E05A4C"/>
    <w:rsid w:val="00E06B21"/>
    <w:rsid w:val="00E1013B"/>
    <w:rsid w:val="00E13CF8"/>
    <w:rsid w:val="00E17A01"/>
    <w:rsid w:val="00E20596"/>
    <w:rsid w:val="00E20B0B"/>
    <w:rsid w:val="00E236F2"/>
    <w:rsid w:val="00E24918"/>
    <w:rsid w:val="00E33FF7"/>
    <w:rsid w:val="00E41F91"/>
    <w:rsid w:val="00E55854"/>
    <w:rsid w:val="00E8150E"/>
    <w:rsid w:val="00E816AC"/>
    <w:rsid w:val="00E87F25"/>
    <w:rsid w:val="00E90558"/>
    <w:rsid w:val="00E96B54"/>
    <w:rsid w:val="00E97FA0"/>
    <w:rsid w:val="00EA2EAD"/>
    <w:rsid w:val="00EA42B0"/>
    <w:rsid w:val="00EA6C04"/>
    <w:rsid w:val="00EB149D"/>
    <w:rsid w:val="00EB26AC"/>
    <w:rsid w:val="00EB6B48"/>
    <w:rsid w:val="00EC1628"/>
    <w:rsid w:val="00EC2904"/>
    <w:rsid w:val="00ED43CD"/>
    <w:rsid w:val="00EE3CAB"/>
    <w:rsid w:val="00F01452"/>
    <w:rsid w:val="00F061BD"/>
    <w:rsid w:val="00F21BAB"/>
    <w:rsid w:val="00F2262D"/>
    <w:rsid w:val="00F402FC"/>
    <w:rsid w:val="00F50A6C"/>
    <w:rsid w:val="00F55EB8"/>
    <w:rsid w:val="00F67193"/>
    <w:rsid w:val="00F723D8"/>
    <w:rsid w:val="00F83C90"/>
    <w:rsid w:val="00F87C29"/>
    <w:rsid w:val="00F93035"/>
    <w:rsid w:val="00F9787B"/>
    <w:rsid w:val="00FA0BE7"/>
    <w:rsid w:val="00FA2CA0"/>
    <w:rsid w:val="00FB3B34"/>
    <w:rsid w:val="00FB5167"/>
    <w:rsid w:val="00FC4269"/>
    <w:rsid w:val="00FE0F86"/>
    <w:rsid w:val="00FE6E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51D85"/>
  <w15:chartTrackingRefBased/>
  <w15:docId w15:val="{367E2F97-5DED-4576-A55F-59A8A31B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4CE"/>
    <w:pPr>
      <w:jc w:val="both"/>
    </w:pPr>
    <w:rPr>
      <w:rFonts w:ascii="Open Sans" w:hAnsi="Open Sans"/>
    </w:rPr>
  </w:style>
  <w:style w:type="paragraph" w:styleId="Titre1">
    <w:name w:val="heading 1"/>
    <w:basedOn w:val="Normal"/>
    <w:next w:val="Normal"/>
    <w:link w:val="Titre1Car"/>
    <w:uiPriority w:val="9"/>
    <w:qFormat/>
    <w:rsid w:val="00CE34CE"/>
    <w:pPr>
      <w:keepNext/>
      <w:keepLines/>
      <w:spacing w:before="240" w:after="0"/>
      <w:outlineLvl w:val="0"/>
    </w:pPr>
    <w:rPr>
      <w:rFonts w:ascii="Open Sans SemiBold" w:eastAsiaTheme="majorEastAsia" w:hAnsi="Open Sans SemiBold" w:cstheme="majorBidi"/>
      <w:color w:val="660033"/>
      <w:sz w:val="48"/>
      <w:szCs w:val="32"/>
    </w:rPr>
  </w:style>
  <w:style w:type="paragraph" w:styleId="Titre2">
    <w:name w:val="heading 2"/>
    <w:basedOn w:val="Normal"/>
    <w:next w:val="Normal"/>
    <w:link w:val="Titre2Car"/>
    <w:uiPriority w:val="9"/>
    <w:unhideWhenUsed/>
    <w:qFormat/>
    <w:rsid w:val="00CE34CE"/>
    <w:pPr>
      <w:keepNext/>
      <w:keepLines/>
      <w:spacing w:before="40" w:after="0"/>
      <w:outlineLvl w:val="1"/>
    </w:pPr>
    <w:rPr>
      <w:rFonts w:ascii="Open Sans SemiBold" w:eastAsiaTheme="majorEastAsia" w:hAnsi="Open Sans SemiBold" w:cstheme="majorBidi"/>
      <w:color w:val="660033"/>
      <w:sz w:val="26"/>
      <w:szCs w:val="26"/>
    </w:rPr>
  </w:style>
  <w:style w:type="paragraph" w:styleId="Titre3">
    <w:name w:val="heading 3"/>
    <w:basedOn w:val="Normal"/>
    <w:next w:val="Normal"/>
    <w:link w:val="Titre3Car"/>
    <w:uiPriority w:val="9"/>
    <w:unhideWhenUsed/>
    <w:qFormat/>
    <w:rsid w:val="00CE34CE"/>
    <w:pPr>
      <w:keepNext/>
      <w:keepLines/>
      <w:spacing w:before="40" w:after="0"/>
      <w:outlineLvl w:val="2"/>
    </w:pPr>
    <w:rPr>
      <w:rFonts w:eastAsiaTheme="majorEastAsia" w:cstheme="majorBidi"/>
      <w:color w:val="660033"/>
      <w:szCs w:val="24"/>
    </w:rPr>
  </w:style>
  <w:style w:type="paragraph" w:styleId="Titre4">
    <w:name w:val="heading 4"/>
    <w:basedOn w:val="Normal"/>
    <w:next w:val="Normal"/>
    <w:link w:val="Titre4Car"/>
    <w:uiPriority w:val="9"/>
    <w:unhideWhenUsed/>
    <w:qFormat/>
    <w:rsid w:val="007105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34CE"/>
    <w:rPr>
      <w:rFonts w:ascii="Open Sans SemiBold" w:eastAsiaTheme="majorEastAsia" w:hAnsi="Open Sans SemiBold" w:cstheme="majorBidi"/>
      <w:color w:val="660033"/>
      <w:sz w:val="48"/>
      <w:szCs w:val="32"/>
    </w:rPr>
  </w:style>
  <w:style w:type="character" w:customStyle="1" w:styleId="Titre2Car">
    <w:name w:val="Titre 2 Car"/>
    <w:basedOn w:val="Policepardfaut"/>
    <w:link w:val="Titre2"/>
    <w:uiPriority w:val="9"/>
    <w:rsid w:val="00CE34CE"/>
    <w:rPr>
      <w:rFonts w:ascii="Open Sans SemiBold" w:eastAsiaTheme="majorEastAsia" w:hAnsi="Open Sans SemiBold" w:cstheme="majorBidi"/>
      <w:color w:val="660033"/>
      <w:sz w:val="26"/>
      <w:szCs w:val="26"/>
    </w:rPr>
  </w:style>
  <w:style w:type="character" w:customStyle="1" w:styleId="Titre3Car">
    <w:name w:val="Titre 3 Car"/>
    <w:basedOn w:val="Policepardfaut"/>
    <w:link w:val="Titre3"/>
    <w:uiPriority w:val="9"/>
    <w:rsid w:val="00CE34CE"/>
    <w:rPr>
      <w:rFonts w:ascii="Open Sans" w:eastAsiaTheme="majorEastAsia" w:hAnsi="Open Sans" w:cstheme="majorBidi"/>
      <w:color w:val="660033"/>
      <w:szCs w:val="24"/>
    </w:rPr>
  </w:style>
  <w:style w:type="character" w:customStyle="1" w:styleId="Titre4Car">
    <w:name w:val="Titre 4 Car"/>
    <w:basedOn w:val="Policepardfaut"/>
    <w:link w:val="Titre4"/>
    <w:uiPriority w:val="9"/>
    <w:rsid w:val="0071055C"/>
    <w:rPr>
      <w:rFonts w:asciiTheme="majorHAnsi" w:eastAsiaTheme="majorEastAsia" w:hAnsiTheme="majorHAnsi" w:cstheme="majorBidi"/>
      <w:i/>
      <w:iCs/>
      <w:color w:val="2E74B5" w:themeColor="accent1" w:themeShade="BF"/>
    </w:rPr>
  </w:style>
  <w:style w:type="paragraph" w:styleId="Sansinterligne">
    <w:name w:val="No Spacing"/>
    <w:link w:val="SansinterligneCar"/>
    <w:uiPriority w:val="1"/>
    <w:qFormat/>
    <w:rsid w:val="00FE0F86"/>
    <w:pPr>
      <w:spacing w:after="0" w:line="240" w:lineRule="auto"/>
    </w:pPr>
    <w:rPr>
      <w:rFonts w:ascii="Open Sans" w:hAnsi="Open Sans"/>
    </w:rPr>
  </w:style>
  <w:style w:type="paragraph" w:styleId="Titre">
    <w:name w:val="Title"/>
    <w:basedOn w:val="Titre1"/>
    <w:next w:val="Normal"/>
    <w:link w:val="TitreCar"/>
    <w:uiPriority w:val="10"/>
    <w:qFormat/>
    <w:rsid w:val="00762465"/>
    <w:pPr>
      <w:jc w:val="center"/>
    </w:pPr>
  </w:style>
  <w:style w:type="character" w:customStyle="1" w:styleId="TitreCar">
    <w:name w:val="Titre Car"/>
    <w:basedOn w:val="Policepardfaut"/>
    <w:link w:val="Titre"/>
    <w:uiPriority w:val="10"/>
    <w:rsid w:val="00762465"/>
    <w:rPr>
      <w:rFonts w:ascii="Open Sans SemiBold" w:eastAsiaTheme="majorEastAsia" w:hAnsi="Open Sans SemiBold" w:cstheme="majorBidi"/>
      <w:color w:val="660033"/>
      <w:sz w:val="48"/>
      <w:szCs w:val="32"/>
    </w:rPr>
  </w:style>
  <w:style w:type="paragraph" w:styleId="Paragraphedeliste">
    <w:name w:val="List Paragraph"/>
    <w:basedOn w:val="Normal"/>
    <w:uiPriority w:val="34"/>
    <w:qFormat/>
    <w:rsid w:val="00AA3618"/>
    <w:pPr>
      <w:ind w:left="720"/>
      <w:contextualSpacing/>
    </w:pPr>
  </w:style>
  <w:style w:type="paragraph" w:styleId="En-tte">
    <w:name w:val="header"/>
    <w:basedOn w:val="Normal"/>
    <w:link w:val="En-tteCar"/>
    <w:uiPriority w:val="99"/>
    <w:unhideWhenUsed/>
    <w:rsid w:val="007069AF"/>
    <w:pPr>
      <w:tabs>
        <w:tab w:val="center" w:pos="4536"/>
        <w:tab w:val="right" w:pos="9072"/>
      </w:tabs>
      <w:spacing w:after="0" w:line="240" w:lineRule="auto"/>
    </w:pPr>
  </w:style>
  <w:style w:type="character" w:customStyle="1" w:styleId="En-tteCar">
    <w:name w:val="En-tête Car"/>
    <w:basedOn w:val="Policepardfaut"/>
    <w:link w:val="En-tte"/>
    <w:uiPriority w:val="99"/>
    <w:rsid w:val="007069AF"/>
    <w:rPr>
      <w:rFonts w:ascii="Open Sans" w:hAnsi="Open Sans"/>
    </w:rPr>
  </w:style>
  <w:style w:type="paragraph" w:styleId="Pieddepage">
    <w:name w:val="footer"/>
    <w:basedOn w:val="Normal"/>
    <w:link w:val="PieddepageCar"/>
    <w:uiPriority w:val="99"/>
    <w:unhideWhenUsed/>
    <w:rsid w:val="007069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69AF"/>
    <w:rPr>
      <w:rFonts w:ascii="Open Sans" w:hAnsi="Open Sans"/>
    </w:rPr>
  </w:style>
  <w:style w:type="table" w:styleId="Grilledutableau">
    <w:name w:val="Table Grid"/>
    <w:basedOn w:val="TableauNormal"/>
    <w:uiPriority w:val="39"/>
    <w:rsid w:val="00706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069AF"/>
    <w:rPr>
      <w:color w:val="0563C1" w:themeColor="hyperlink"/>
      <w:u w:val="single"/>
    </w:rPr>
  </w:style>
  <w:style w:type="character" w:styleId="Lienhypertextesuivivisit">
    <w:name w:val="FollowedHyperlink"/>
    <w:basedOn w:val="Policepardfaut"/>
    <w:uiPriority w:val="99"/>
    <w:semiHidden/>
    <w:unhideWhenUsed/>
    <w:rsid w:val="00B551C3"/>
    <w:rPr>
      <w:color w:val="954F72" w:themeColor="followedHyperlink"/>
      <w:u w:val="single"/>
    </w:rPr>
  </w:style>
  <w:style w:type="paragraph" w:styleId="En-ttedetabledesmatires">
    <w:name w:val="TOC Heading"/>
    <w:basedOn w:val="Titre1"/>
    <w:next w:val="Normal"/>
    <w:uiPriority w:val="39"/>
    <w:unhideWhenUsed/>
    <w:qFormat/>
    <w:rsid w:val="008961F3"/>
    <w:pPr>
      <w:jc w:val="left"/>
      <w:outlineLvl w:val="9"/>
    </w:pPr>
    <w:rPr>
      <w:rFonts w:asciiTheme="majorHAnsi" w:hAnsiTheme="majorHAnsi"/>
      <w:color w:val="2E74B5" w:themeColor="accent1" w:themeShade="BF"/>
      <w:sz w:val="32"/>
      <w:lang w:eastAsia="fr-FR"/>
    </w:rPr>
  </w:style>
  <w:style w:type="paragraph" w:styleId="TM1">
    <w:name w:val="toc 1"/>
    <w:basedOn w:val="Normal"/>
    <w:next w:val="Normal"/>
    <w:autoRedefine/>
    <w:uiPriority w:val="39"/>
    <w:unhideWhenUsed/>
    <w:rsid w:val="008961F3"/>
    <w:pPr>
      <w:spacing w:after="100"/>
    </w:pPr>
  </w:style>
  <w:style w:type="paragraph" w:styleId="TM2">
    <w:name w:val="toc 2"/>
    <w:basedOn w:val="Normal"/>
    <w:next w:val="Normal"/>
    <w:autoRedefine/>
    <w:uiPriority w:val="39"/>
    <w:unhideWhenUsed/>
    <w:rsid w:val="008961F3"/>
    <w:pPr>
      <w:spacing w:after="100"/>
      <w:ind w:left="220"/>
    </w:pPr>
  </w:style>
  <w:style w:type="paragraph" w:styleId="TM3">
    <w:name w:val="toc 3"/>
    <w:basedOn w:val="Normal"/>
    <w:next w:val="Normal"/>
    <w:autoRedefine/>
    <w:uiPriority w:val="39"/>
    <w:unhideWhenUsed/>
    <w:rsid w:val="008961F3"/>
    <w:pPr>
      <w:spacing w:after="100"/>
      <w:ind w:left="440"/>
    </w:pPr>
  </w:style>
  <w:style w:type="paragraph" w:styleId="Textedebulles">
    <w:name w:val="Balloon Text"/>
    <w:basedOn w:val="Normal"/>
    <w:link w:val="TextedebullesCar"/>
    <w:uiPriority w:val="99"/>
    <w:semiHidden/>
    <w:unhideWhenUsed/>
    <w:rsid w:val="001014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1455"/>
    <w:rPr>
      <w:rFonts w:ascii="Segoe UI" w:hAnsi="Segoe UI" w:cs="Segoe UI"/>
      <w:sz w:val="18"/>
      <w:szCs w:val="18"/>
    </w:rPr>
  </w:style>
  <w:style w:type="character" w:styleId="Marquedecommentaire">
    <w:name w:val="annotation reference"/>
    <w:basedOn w:val="Policepardfaut"/>
    <w:uiPriority w:val="99"/>
    <w:semiHidden/>
    <w:unhideWhenUsed/>
    <w:rsid w:val="003604F8"/>
    <w:rPr>
      <w:sz w:val="16"/>
      <w:szCs w:val="16"/>
    </w:rPr>
  </w:style>
  <w:style w:type="paragraph" w:styleId="Commentaire">
    <w:name w:val="annotation text"/>
    <w:basedOn w:val="Normal"/>
    <w:link w:val="CommentaireCar"/>
    <w:uiPriority w:val="99"/>
    <w:semiHidden/>
    <w:unhideWhenUsed/>
    <w:rsid w:val="003604F8"/>
    <w:pPr>
      <w:spacing w:line="240" w:lineRule="auto"/>
    </w:pPr>
    <w:rPr>
      <w:sz w:val="20"/>
      <w:szCs w:val="20"/>
    </w:rPr>
  </w:style>
  <w:style w:type="character" w:customStyle="1" w:styleId="CommentaireCar">
    <w:name w:val="Commentaire Car"/>
    <w:basedOn w:val="Policepardfaut"/>
    <w:link w:val="Commentaire"/>
    <w:uiPriority w:val="99"/>
    <w:semiHidden/>
    <w:rsid w:val="003604F8"/>
    <w:rPr>
      <w:rFonts w:ascii="Open Sans" w:hAnsi="Open Sans"/>
      <w:sz w:val="20"/>
      <w:szCs w:val="20"/>
    </w:rPr>
  </w:style>
  <w:style w:type="paragraph" w:styleId="Objetducommentaire">
    <w:name w:val="annotation subject"/>
    <w:basedOn w:val="Commentaire"/>
    <w:next w:val="Commentaire"/>
    <w:link w:val="ObjetducommentaireCar"/>
    <w:uiPriority w:val="99"/>
    <w:semiHidden/>
    <w:unhideWhenUsed/>
    <w:rsid w:val="003604F8"/>
    <w:rPr>
      <w:b/>
      <w:bCs/>
    </w:rPr>
  </w:style>
  <w:style w:type="character" w:customStyle="1" w:styleId="ObjetducommentaireCar">
    <w:name w:val="Objet du commentaire Car"/>
    <w:basedOn w:val="CommentaireCar"/>
    <w:link w:val="Objetducommentaire"/>
    <w:uiPriority w:val="99"/>
    <w:semiHidden/>
    <w:rsid w:val="003604F8"/>
    <w:rPr>
      <w:rFonts w:ascii="Open Sans" w:hAnsi="Open Sans"/>
      <w:b/>
      <w:bCs/>
      <w:sz w:val="20"/>
      <w:szCs w:val="20"/>
    </w:rPr>
  </w:style>
  <w:style w:type="character" w:styleId="Textedelespacerserv">
    <w:name w:val="Placeholder Text"/>
    <w:basedOn w:val="Policepardfaut"/>
    <w:uiPriority w:val="99"/>
    <w:semiHidden/>
    <w:rsid w:val="005E3008"/>
    <w:rPr>
      <w:color w:val="808080"/>
    </w:rPr>
  </w:style>
  <w:style w:type="table" w:styleId="TableauGrille1Clair">
    <w:name w:val="Grid Table 1 Light"/>
    <w:basedOn w:val="TableauNormal"/>
    <w:uiPriority w:val="46"/>
    <w:rsid w:val="00F50A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6Couleur">
    <w:name w:val="Grid Table 6 Colorful"/>
    <w:basedOn w:val="TableauNormal"/>
    <w:uiPriority w:val="51"/>
    <w:rsid w:val="00F50A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
    <w:name w:val="List Table 1 Light"/>
    <w:basedOn w:val="TableauNormal"/>
    <w:uiPriority w:val="46"/>
    <w:rsid w:val="00F50A6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1">
    <w:name w:val="Plain Table 1"/>
    <w:basedOn w:val="TableauNormal"/>
    <w:uiPriority w:val="41"/>
    <w:rsid w:val="00F50A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thor-a-dz90z4glz122zb4z77zpz68zz72zldz75zz122z">
    <w:name w:val="author-a-dz90z4glz122zb4z77zpz68zz72zldz75zz122z"/>
    <w:basedOn w:val="Policepardfaut"/>
    <w:rsid w:val="0092444E"/>
  </w:style>
  <w:style w:type="character" w:styleId="lev">
    <w:name w:val="Strong"/>
    <w:basedOn w:val="Policepardfaut"/>
    <w:uiPriority w:val="22"/>
    <w:qFormat/>
    <w:rsid w:val="0092444E"/>
    <w:rPr>
      <w:b/>
      <w:bCs/>
    </w:rPr>
  </w:style>
  <w:style w:type="character" w:styleId="Accentuation">
    <w:name w:val="Emphasis"/>
    <w:basedOn w:val="Policepardfaut"/>
    <w:uiPriority w:val="20"/>
    <w:qFormat/>
    <w:rsid w:val="0092444E"/>
    <w:rPr>
      <w:i/>
      <w:iCs/>
    </w:rPr>
  </w:style>
  <w:style w:type="paragraph" w:customStyle="1" w:styleId="font5">
    <w:name w:val="font5"/>
    <w:basedOn w:val="Normal"/>
    <w:rsid w:val="001177AF"/>
    <w:pPr>
      <w:spacing w:before="100" w:beforeAutospacing="1" w:after="100" w:afterAutospacing="1" w:line="240" w:lineRule="auto"/>
      <w:jc w:val="left"/>
    </w:pPr>
    <w:rPr>
      <w:rFonts w:ascii="Calibri" w:eastAsia="Times New Roman" w:hAnsi="Calibri" w:cs="Calibri"/>
      <w:color w:val="70AD47"/>
      <w:lang w:eastAsia="fr-FR"/>
    </w:rPr>
  </w:style>
  <w:style w:type="paragraph" w:customStyle="1" w:styleId="font6">
    <w:name w:val="font6"/>
    <w:basedOn w:val="Normal"/>
    <w:rsid w:val="001177AF"/>
    <w:pPr>
      <w:spacing w:before="100" w:beforeAutospacing="1" w:after="100" w:afterAutospacing="1" w:line="240" w:lineRule="auto"/>
      <w:jc w:val="left"/>
    </w:pPr>
    <w:rPr>
      <w:rFonts w:ascii="Calibri" w:eastAsia="Times New Roman" w:hAnsi="Calibri" w:cs="Calibri"/>
      <w:lang w:eastAsia="fr-FR"/>
    </w:rPr>
  </w:style>
  <w:style w:type="paragraph" w:customStyle="1" w:styleId="xl63">
    <w:name w:val="xl63"/>
    <w:basedOn w:val="Normal"/>
    <w:rsid w:val="00117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64">
    <w:name w:val="xl64"/>
    <w:basedOn w:val="Normal"/>
    <w:rsid w:val="001177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fr-FR"/>
    </w:rPr>
  </w:style>
  <w:style w:type="paragraph" w:customStyle="1" w:styleId="xl65">
    <w:name w:val="xl65"/>
    <w:basedOn w:val="Normal"/>
    <w:rsid w:val="001177AF"/>
    <w:pPr>
      <w:spacing w:before="100" w:beforeAutospacing="1" w:after="100" w:afterAutospacing="1" w:line="240" w:lineRule="auto"/>
      <w:jc w:val="left"/>
    </w:pPr>
    <w:rPr>
      <w:rFonts w:ascii="Times New Roman" w:eastAsia="Times New Roman" w:hAnsi="Times New Roman" w:cs="Times New Roman"/>
      <w:b/>
      <w:bCs/>
      <w:sz w:val="24"/>
      <w:szCs w:val="24"/>
      <w:lang w:eastAsia="fr-FR"/>
    </w:rPr>
  </w:style>
  <w:style w:type="paragraph" w:customStyle="1" w:styleId="xl66">
    <w:name w:val="xl66"/>
    <w:basedOn w:val="Normal"/>
    <w:rsid w:val="001177AF"/>
    <w:pPr>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67">
    <w:name w:val="xl67"/>
    <w:basedOn w:val="Normal"/>
    <w:rsid w:val="001177A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pPr>
    <w:rPr>
      <w:rFonts w:ascii="Times New Roman" w:eastAsia="Times New Roman" w:hAnsi="Times New Roman" w:cs="Times New Roman"/>
      <w:b/>
      <w:bCs/>
      <w:sz w:val="24"/>
      <w:szCs w:val="24"/>
      <w:lang w:eastAsia="fr-FR"/>
    </w:rPr>
  </w:style>
  <w:style w:type="paragraph" w:customStyle="1" w:styleId="xl68">
    <w:name w:val="xl68"/>
    <w:basedOn w:val="Normal"/>
    <w:rsid w:val="001177A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69">
    <w:name w:val="xl69"/>
    <w:basedOn w:val="Normal"/>
    <w:rsid w:val="001177AF"/>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xl70">
    <w:name w:val="xl70"/>
    <w:basedOn w:val="Normal"/>
    <w:rsid w:val="001177AF"/>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fr-FR"/>
    </w:rPr>
  </w:style>
  <w:style w:type="paragraph" w:customStyle="1" w:styleId="xl71">
    <w:name w:val="xl71"/>
    <w:basedOn w:val="Normal"/>
    <w:rsid w:val="001177AF"/>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color w:val="70AD47"/>
      <w:sz w:val="24"/>
      <w:szCs w:val="24"/>
      <w:lang w:eastAsia="fr-FR"/>
    </w:rPr>
  </w:style>
  <w:style w:type="paragraph" w:customStyle="1" w:styleId="xl72">
    <w:name w:val="xl72"/>
    <w:basedOn w:val="Normal"/>
    <w:rsid w:val="001177A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70AD47"/>
      <w:sz w:val="24"/>
      <w:szCs w:val="24"/>
      <w:lang w:eastAsia="fr-FR"/>
    </w:rPr>
  </w:style>
  <w:style w:type="character" w:customStyle="1" w:styleId="st">
    <w:name w:val="st"/>
    <w:basedOn w:val="Policepardfaut"/>
    <w:rsid w:val="00390DAB"/>
  </w:style>
  <w:style w:type="paragraph" w:customStyle="1" w:styleId="xl73">
    <w:name w:val="xl73"/>
    <w:basedOn w:val="Normal"/>
    <w:rsid w:val="00D153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FF0000"/>
      <w:sz w:val="24"/>
      <w:szCs w:val="24"/>
      <w:lang w:eastAsia="fr-FR"/>
    </w:rPr>
  </w:style>
  <w:style w:type="paragraph" w:styleId="Notedebasdepage">
    <w:name w:val="footnote text"/>
    <w:basedOn w:val="Normal"/>
    <w:link w:val="NotedebasdepageCar"/>
    <w:uiPriority w:val="99"/>
    <w:semiHidden/>
    <w:unhideWhenUsed/>
    <w:rsid w:val="00A9798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97987"/>
    <w:rPr>
      <w:rFonts w:ascii="Open Sans" w:hAnsi="Open Sans"/>
      <w:sz w:val="20"/>
      <w:szCs w:val="20"/>
    </w:rPr>
  </w:style>
  <w:style w:type="character" w:styleId="Appelnotedebasdep">
    <w:name w:val="footnote reference"/>
    <w:basedOn w:val="Policepardfaut"/>
    <w:uiPriority w:val="99"/>
    <w:semiHidden/>
    <w:unhideWhenUsed/>
    <w:rsid w:val="00A97987"/>
    <w:rPr>
      <w:vertAlign w:val="superscript"/>
    </w:rPr>
  </w:style>
  <w:style w:type="character" w:customStyle="1" w:styleId="uppercase">
    <w:name w:val="uppercase"/>
    <w:basedOn w:val="Policepardfaut"/>
    <w:rsid w:val="00A97987"/>
  </w:style>
  <w:style w:type="paragraph" w:customStyle="1" w:styleId="Default">
    <w:name w:val="Default"/>
    <w:rsid w:val="00A97987"/>
    <w:pPr>
      <w:autoSpaceDE w:val="0"/>
      <w:autoSpaceDN w:val="0"/>
      <w:adjustRightInd w:val="0"/>
      <w:spacing w:after="0" w:line="240" w:lineRule="auto"/>
    </w:pPr>
    <w:rPr>
      <w:rFonts w:ascii="Cambria" w:hAnsi="Cambria" w:cs="Cambria"/>
      <w:color w:val="000000"/>
      <w:sz w:val="24"/>
      <w:szCs w:val="24"/>
    </w:rPr>
  </w:style>
  <w:style w:type="character" w:customStyle="1" w:styleId="resultssummary">
    <w:name w:val="results_summary"/>
    <w:basedOn w:val="Policepardfaut"/>
    <w:rsid w:val="005939E1"/>
  </w:style>
  <w:style w:type="paragraph" w:styleId="NormalWeb">
    <w:name w:val="Normal (Web)"/>
    <w:basedOn w:val="Normal"/>
    <w:uiPriority w:val="99"/>
    <w:semiHidden/>
    <w:unhideWhenUsed/>
    <w:rsid w:val="00F9303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SansinterligneCar">
    <w:name w:val="Sans interligne Car"/>
    <w:basedOn w:val="Policepardfaut"/>
    <w:link w:val="Sansinterligne"/>
    <w:uiPriority w:val="1"/>
    <w:rsid w:val="00872BB6"/>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95">
      <w:bodyDiv w:val="1"/>
      <w:marLeft w:val="0"/>
      <w:marRight w:val="0"/>
      <w:marTop w:val="0"/>
      <w:marBottom w:val="0"/>
      <w:divBdr>
        <w:top w:val="none" w:sz="0" w:space="0" w:color="auto"/>
        <w:left w:val="none" w:sz="0" w:space="0" w:color="auto"/>
        <w:bottom w:val="none" w:sz="0" w:space="0" w:color="auto"/>
        <w:right w:val="none" w:sz="0" w:space="0" w:color="auto"/>
      </w:divBdr>
      <w:divsChild>
        <w:div w:id="1444769830">
          <w:marLeft w:val="446"/>
          <w:marRight w:val="0"/>
          <w:marTop w:val="0"/>
          <w:marBottom w:val="0"/>
          <w:divBdr>
            <w:top w:val="none" w:sz="0" w:space="0" w:color="auto"/>
            <w:left w:val="none" w:sz="0" w:space="0" w:color="auto"/>
            <w:bottom w:val="none" w:sz="0" w:space="0" w:color="auto"/>
            <w:right w:val="none" w:sz="0" w:space="0" w:color="auto"/>
          </w:divBdr>
        </w:div>
        <w:div w:id="154880982">
          <w:marLeft w:val="446"/>
          <w:marRight w:val="0"/>
          <w:marTop w:val="0"/>
          <w:marBottom w:val="0"/>
          <w:divBdr>
            <w:top w:val="none" w:sz="0" w:space="0" w:color="auto"/>
            <w:left w:val="none" w:sz="0" w:space="0" w:color="auto"/>
            <w:bottom w:val="none" w:sz="0" w:space="0" w:color="auto"/>
            <w:right w:val="none" w:sz="0" w:space="0" w:color="auto"/>
          </w:divBdr>
        </w:div>
      </w:divsChild>
    </w:div>
    <w:div w:id="69885904">
      <w:bodyDiv w:val="1"/>
      <w:marLeft w:val="0"/>
      <w:marRight w:val="0"/>
      <w:marTop w:val="0"/>
      <w:marBottom w:val="0"/>
      <w:divBdr>
        <w:top w:val="none" w:sz="0" w:space="0" w:color="auto"/>
        <w:left w:val="none" w:sz="0" w:space="0" w:color="auto"/>
        <w:bottom w:val="none" w:sz="0" w:space="0" w:color="auto"/>
        <w:right w:val="none" w:sz="0" w:space="0" w:color="auto"/>
      </w:divBdr>
    </w:div>
    <w:div w:id="72748721">
      <w:bodyDiv w:val="1"/>
      <w:marLeft w:val="0"/>
      <w:marRight w:val="0"/>
      <w:marTop w:val="0"/>
      <w:marBottom w:val="0"/>
      <w:divBdr>
        <w:top w:val="none" w:sz="0" w:space="0" w:color="auto"/>
        <w:left w:val="none" w:sz="0" w:space="0" w:color="auto"/>
        <w:bottom w:val="none" w:sz="0" w:space="0" w:color="auto"/>
        <w:right w:val="none" w:sz="0" w:space="0" w:color="auto"/>
      </w:divBdr>
    </w:div>
    <w:div w:id="101190831">
      <w:bodyDiv w:val="1"/>
      <w:marLeft w:val="0"/>
      <w:marRight w:val="0"/>
      <w:marTop w:val="0"/>
      <w:marBottom w:val="0"/>
      <w:divBdr>
        <w:top w:val="none" w:sz="0" w:space="0" w:color="auto"/>
        <w:left w:val="none" w:sz="0" w:space="0" w:color="auto"/>
        <w:bottom w:val="none" w:sz="0" w:space="0" w:color="auto"/>
        <w:right w:val="none" w:sz="0" w:space="0" w:color="auto"/>
      </w:divBdr>
    </w:div>
    <w:div w:id="113142006">
      <w:bodyDiv w:val="1"/>
      <w:marLeft w:val="0"/>
      <w:marRight w:val="0"/>
      <w:marTop w:val="0"/>
      <w:marBottom w:val="0"/>
      <w:divBdr>
        <w:top w:val="none" w:sz="0" w:space="0" w:color="auto"/>
        <w:left w:val="none" w:sz="0" w:space="0" w:color="auto"/>
        <w:bottom w:val="none" w:sz="0" w:space="0" w:color="auto"/>
        <w:right w:val="none" w:sz="0" w:space="0" w:color="auto"/>
      </w:divBdr>
    </w:div>
    <w:div w:id="165756264">
      <w:bodyDiv w:val="1"/>
      <w:marLeft w:val="0"/>
      <w:marRight w:val="0"/>
      <w:marTop w:val="0"/>
      <w:marBottom w:val="0"/>
      <w:divBdr>
        <w:top w:val="none" w:sz="0" w:space="0" w:color="auto"/>
        <w:left w:val="none" w:sz="0" w:space="0" w:color="auto"/>
        <w:bottom w:val="none" w:sz="0" w:space="0" w:color="auto"/>
        <w:right w:val="none" w:sz="0" w:space="0" w:color="auto"/>
      </w:divBdr>
    </w:div>
    <w:div w:id="177161781">
      <w:bodyDiv w:val="1"/>
      <w:marLeft w:val="0"/>
      <w:marRight w:val="0"/>
      <w:marTop w:val="0"/>
      <w:marBottom w:val="0"/>
      <w:divBdr>
        <w:top w:val="none" w:sz="0" w:space="0" w:color="auto"/>
        <w:left w:val="none" w:sz="0" w:space="0" w:color="auto"/>
        <w:bottom w:val="none" w:sz="0" w:space="0" w:color="auto"/>
        <w:right w:val="none" w:sz="0" w:space="0" w:color="auto"/>
      </w:divBdr>
    </w:div>
    <w:div w:id="195429560">
      <w:bodyDiv w:val="1"/>
      <w:marLeft w:val="0"/>
      <w:marRight w:val="0"/>
      <w:marTop w:val="0"/>
      <w:marBottom w:val="0"/>
      <w:divBdr>
        <w:top w:val="none" w:sz="0" w:space="0" w:color="auto"/>
        <w:left w:val="none" w:sz="0" w:space="0" w:color="auto"/>
        <w:bottom w:val="none" w:sz="0" w:space="0" w:color="auto"/>
        <w:right w:val="none" w:sz="0" w:space="0" w:color="auto"/>
      </w:divBdr>
    </w:div>
    <w:div w:id="257904681">
      <w:bodyDiv w:val="1"/>
      <w:marLeft w:val="0"/>
      <w:marRight w:val="0"/>
      <w:marTop w:val="0"/>
      <w:marBottom w:val="0"/>
      <w:divBdr>
        <w:top w:val="none" w:sz="0" w:space="0" w:color="auto"/>
        <w:left w:val="none" w:sz="0" w:space="0" w:color="auto"/>
        <w:bottom w:val="none" w:sz="0" w:space="0" w:color="auto"/>
        <w:right w:val="none" w:sz="0" w:space="0" w:color="auto"/>
      </w:divBdr>
    </w:div>
    <w:div w:id="263537956">
      <w:bodyDiv w:val="1"/>
      <w:marLeft w:val="0"/>
      <w:marRight w:val="0"/>
      <w:marTop w:val="0"/>
      <w:marBottom w:val="0"/>
      <w:divBdr>
        <w:top w:val="none" w:sz="0" w:space="0" w:color="auto"/>
        <w:left w:val="none" w:sz="0" w:space="0" w:color="auto"/>
        <w:bottom w:val="none" w:sz="0" w:space="0" w:color="auto"/>
        <w:right w:val="none" w:sz="0" w:space="0" w:color="auto"/>
      </w:divBdr>
    </w:div>
    <w:div w:id="360589127">
      <w:bodyDiv w:val="1"/>
      <w:marLeft w:val="0"/>
      <w:marRight w:val="0"/>
      <w:marTop w:val="0"/>
      <w:marBottom w:val="0"/>
      <w:divBdr>
        <w:top w:val="none" w:sz="0" w:space="0" w:color="auto"/>
        <w:left w:val="none" w:sz="0" w:space="0" w:color="auto"/>
        <w:bottom w:val="none" w:sz="0" w:space="0" w:color="auto"/>
        <w:right w:val="none" w:sz="0" w:space="0" w:color="auto"/>
      </w:divBdr>
    </w:div>
    <w:div w:id="368335831">
      <w:bodyDiv w:val="1"/>
      <w:marLeft w:val="0"/>
      <w:marRight w:val="0"/>
      <w:marTop w:val="0"/>
      <w:marBottom w:val="0"/>
      <w:divBdr>
        <w:top w:val="none" w:sz="0" w:space="0" w:color="auto"/>
        <w:left w:val="none" w:sz="0" w:space="0" w:color="auto"/>
        <w:bottom w:val="none" w:sz="0" w:space="0" w:color="auto"/>
        <w:right w:val="none" w:sz="0" w:space="0" w:color="auto"/>
      </w:divBdr>
    </w:div>
    <w:div w:id="449083297">
      <w:bodyDiv w:val="1"/>
      <w:marLeft w:val="0"/>
      <w:marRight w:val="0"/>
      <w:marTop w:val="0"/>
      <w:marBottom w:val="0"/>
      <w:divBdr>
        <w:top w:val="none" w:sz="0" w:space="0" w:color="auto"/>
        <w:left w:val="none" w:sz="0" w:space="0" w:color="auto"/>
        <w:bottom w:val="none" w:sz="0" w:space="0" w:color="auto"/>
        <w:right w:val="none" w:sz="0" w:space="0" w:color="auto"/>
      </w:divBdr>
    </w:div>
    <w:div w:id="540245827">
      <w:bodyDiv w:val="1"/>
      <w:marLeft w:val="0"/>
      <w:marRight w:val="0"/>
      <w:marTop w:val="0"/>
      <w:marBottom w:val="0"/>
      <w:divBdr>
        <w:top w:val="none" w:sz="0" w:space="0" w:color="auto"/>
        <w:left w:val="none" w:sz="0" w:space="0" w:color="auto"/>
        <w:bottom w:val="none" w:sz="0" w:space="0" w:color="auto"/>
        <w:right w:val="none" w:sz="0" w:space="0" w:color="auto"/>
      </w:divBdr>
      <w:divsChild>
        <w:div w:id="2101826963">
          <w:marLeft w:val="446"/>
          <w:marRight w:val="0"/>
          <w:marTop w:val="0"/>
          <w:marBottom w:val="0"/>
          <w:divBdr>
            <w:top w:val="none" w:sz="0" w:space="0" w:color="auto"/>
            <w:left w:val="none" w:sz="0" w:space="0" w:color="auto"/>
            <w:bottom w:val="none" w:sz="0" w:space="0" w:color="auto"/>
            <w:right w:val="none" w:sz="0" w:space="0" w:color="auto"/>
          </w:divBdr>
        </w:div>
        <w:div w:id="1714576509">
          <w:marLeft w:val="446"/>
          <w:marRight w:val="0"/>
          <w:marTop w:val="0"/>
          <w:marBottom w:val="0"/>
          <w:divBdr>
            <w:top w:val="none" w:sz="0" w:space="0" w:color="auto"/>
            <w:left w:val="none" w:sz="0" w:space="0" w:color="auto"/>
            <w:bottom w:val="none" w:sz="0" w:space="0" w:color="auto"/>
            <w:right w:val="none" w:sz="0" w:space="0" w:color="auto"/>
          </w:divBdr>
        </w:div>
        <w:div w:id="2085489993">
          <w:marLeft w:val="446"/>
          <w:marRight w:val="0"/>
          <w:marTop w:val="0"/>
          <w:marBottom w:val="0"/>
          <w:divBdr>
            <w:top w:val="none" w:sz="0" w:space="0" w:color="auto"/>
            <w:left w:val="none" w:sz="0" w:space="0" w:color="auto"/>
            <w:bottom w:val="none" w:sz="0" w:space="0" w:color="auto"/>
            <w:right w:val="none" w:sz="0" w:space="0" w:color="auto"/>
          </w:divBdr>
        </w:div>
        <w:div w:id="1849977370">
          <w:marLeft w:val="446"/>
          <w:marRight w:val="0"/>
          <w:marTop w:val="0"/>
          <w:marBottom w:val="0"/>
          <w:divBdr>
            <w:top w:val="none" w:sz="0" w:space="0" w:color="auto"/>
            <w:left w:val="none" w:sz="0" w:space="0" w:color="auto"/>
            <w:bottom w:val="none" w:sz="0" w:space="0" w:color="auto"/>
            <w:right w:val="none" w:sz="0" w:space="0" w:color="auto"/>
          </w:divBdr>
        </w:div>
        <w:div w:id="1844664232">
          <w:marLeft w:val="446"/>
          <w:marRight w:val="0"/>
          <w:marTop w:val="0"/>
          <w:marBottom w:val="0"/>
          <w:divBdr>
            <w:top w:val="none" w:sz="0" w:space="0" w:color="auto"/>
            <w:left w:val="none" w:sz="0" w:space="0" w:color="auto"/>
            <w:bottom w:val="none" w:sz="0" w:space="0" w:color="auto"/>
            <w:right w:val="none" w:sz="0" w:space="0" w:color="auto"/>
          </w:divBdr>
        </w:div>
        <w:div w:id="714235621">
          <w:marLeft w:val="446"/>
          <w:marRight w:val="0"/>
          <w:marTop w:val="0"/>
          <w:marBottom w:val="0"/>
          <w:divBdr>
            <w:top w:val="none" w:sz="0" w:space="0" w:color="auto"/>
            <w:left w:val="none" w:sz="0" w:space="0" w:color="auto"/>
            <w:bottom w:val="none" w:sz="0" w:space="0" w:color="auto"/>
            <w:right w:val="none" w:sz="0" w:space="0" w:color="auto"/>
          </w:divBdr>
        </w:div>
        <w:div w:id="1420130484">
          <w:marLeft w:val="446"/>
          <w:marRight w:val="0"/>
          <w:marTop w:val="0"/>
          <w:marBottom w:val="0"/>
          <w:divBdr>
            <w:top w:val="none" w:sz="0" w:space="0" w:color="auto"/>
            <w:left w:val="none" w:sz="0" w:space="0" w:color="auto"/>
            <w:bottom w:val="none" w:sz="0" w:space="0" w:color="auto"/>
            <w:right w:val="none" w:sz="0" w:space="0" w:color="auto"/>
          </w:divBdr>
        </w:div>
        <w:div w:id="45420883">
          <w:marLeft w:val="446"/>
          <w:marRight w:val="0"/>
          <w:marTop w:val="0"/>
          <w:marBottom w:val="0"/>
          <w:divBdr>
            <w:top w:val="none" w:sz="0" w:space="0" w:color="auto"/>
            <w:left w:val="none" w:sz="0" w:space="0" w:color="auto"/>
            <w:bottom w:val="none" w:sz="0" w:space="0" w:color="auto"/>
            <w:right w:val="none" w:sz="0" w:space="0" w:color="auto"/>
          </w:divBdr>
        </w:div>
      </w:divsChild>
    </w:div>
    <w:div w:id="680013430">
      <w:bodyDiv w:val="1"/>
      <w:marLeft w:val="0"/>
      <w:marRight w:val="0"/>
      <w:marTop w:val="0"/>
      <w:marBottom w:val="0"/>
      <w:divBdr>
        <w:top w:val="none" w:sz="0" w:space="0" w:color="auto"/>
        <w:left w:val="none" w:sz="0" w:space="0" w:color="auto"/>
        <w:bottom w:val="none" w:sz="0" w:space="0" w:color="auto"/>
        <w:right w:val="none" w:sz="0" w:space="0" w:color="auto"/>
      </w:divBdr>
    </w:div>
    <w:div w:id="786117496">
      <w:bodyDiv w:val="1"/>
      <w:marLeft w:val="0"/>
      <w:marRight w:val="0"/>
      <w:marTop w:val="0"/>
      <w:marBottom w:val="0"/>
      <w:divBdr>
        <w:top w:val="none" w:sz="0" w:space="0" w:color="auto"/>
        <w:left w:val="none" w:sz="0" w:space="0" w:color="auto"/>
        <w:bottom w:val="none" w:sz="0" w:space="0" w:color="auto"/>
        <w:right w:val="none" w:sz="0" w:space="0" w:color="auto"/>
      </w:divBdr>
    </w:div>
    <w:div w:id="805968960">
      <w:bodyDiv w:val="1"/>
      <w:marLeft w:val="0"/>
      <w:marRight w:val="0"/>
      <w:marTop w:val="0"/>
      <w:marBottom w:val="0"/>
      <w:divBdr>
        <w:top w:val="none" w:sz="0" w:space="0" w:color="auto"/>
        <w:left w:val="none" w:sz="0" w:space="0" w:color="auto"/>
        <w:bottom w:val="none" w:sz="0" w:space="0" w:color="auto"/>
        <w:right w:val="none" w:sz="0" w:space="0" w:color="auto"/>
      </w:divBdr>
      <w:divsChild>
        <w:div w:id="1918786901">
          <w:marLeft w:val="547"/>
          <w:marRight w:val="0"/>
          <w:marTop w:val="0"/>
          <w:marBottom w:val="0"/>
          <w:divBdr>
            <w:top w:val="none" w:sz="0" w:space="0" w:color="auto"/>
            <w:left w:val="none" w:sz="0" w:space="0" w:color="auto"/>
            <w:bottom w:val="none" w:sz="0" w:space="0" w:color="auto"/>
            <w:right w:val="none" w:sz="0" w:space="0" w:color="auto"/>
          </w:divBdr>
        </w:div>
      </w:divsChild>
    </w:div>
    <w:div w:id="824932599">
      <w:bodyDiv w:val="1"/>
      <w:marLeft w:val="0"/>
      <w:marRight w:val="0"/>
      <w:marTop w:val="0"/>
      <w:marBottom w:val="0"/>
      <w:divBdr>
        <w:top w:val="none" w:sz="0" w:space="0" w:color="auto"/>
        <w:left w:val="none" w:sz="0" w:space="0" w:color="auto"/>
        <w:bottom w:val="none" w:sz="0" w:space="0" w:color="auto"/>
        <w:right w:val="none" w:sz="0" w:space="0" w:color="auto"/>
      </w:divBdr>
    </w:div>
    <w:div w:id="826744404">
      <w:bodyDiv w:val="1"/>
      <w:marLeft w:val="0"/>
      <w:marRight w:val="0"/>
      <w:marTop w:val="0"/>
      <w:marBottom w:val="0"/>
      <w:divBdr>
        <w:top w:val="none" w:sz="0" w:space="0" w:color="auto"/>
        <w:left w:val="none" w:sz="0" w:space="0" w:color="auto"/>
        <w:bottom w:val="none" w:sz="0" w:space="0" w:color="auto"/>
        <w:right w:val="none" w:sz="0" w:space="0" w:color="auto"/>
      </w:divBdr>
    </w:div>
    <w:div w:id="897395960">
      <w:bodyDiv w:val="1"/>
      <w:marLeft w:val="0"/>
      <w:marRight w:val="0"/>
      <w:marTop w:val="0"/>
      <w:marBottom w:val="0"/>
      <w:divBdr>
        <w:top w:val="none" w:sz="0" w:space="0" w:color="auto"/>
        <w:left w:val="none" w:sz="0" w:space="0" w:color="auto"/>
        <w:bottom w:val="none" w:sz="0" w:space="0" w:color="auto"/>
        <w:right w:val="none" w:sz="0" w:space="0" w:color="auto"/>
      </w:divBdr>
    </w:div>
    <w:div w:id="921764831">
      <w:bodyDiv w:val="1"/>
      <w:marLeft w:val="0"/>
      <w:marRight w:val="0"/>
      <w:marTop w:val="0"/>
      <w:marBottom w:val="0"/>
      <w:divBdr>
        <w:top w:val="none" w:sz="0" w:space="0" w:color="auto"/>
        <w:left w:val="none" w:sz="0" w:space="0" w:color="auto"/>
        <w:bottom w:val="none" w:sz="0" w:space="0" w:color="auto"/>
        <w:right w:val="none" w:sz="0" w:space="0" w:color="auto"/>
      </w:divBdr>
    </w:div>
    <w:div w:id="934240441">
      <w:bodyDiv w:val="1"/>
      <w:marLeft w:val="0"/>
      <w:marRight w:val="0"/>
      <w:marTop w:val="0"/>
      <w:marBottom w:val="0"/>
      <w:divBdr>
        <w:top w:val="none" w:sz="0" w:space="0" w:color="auto"/>
        <w:left w:val="none" w:sz="0" w:space="0" w:color="auto"/>
        <w:bottom w:val="none" w:sz="0" w:space="0" w:color="auto"/>
        <w:right w:val="none" w:sz="0" w:space="0" w:color="auto"/>
      </w:divBdr>
    </w:div>
    <w:div w:id="1024936955">
      <w:bodyDiv w:val="1"/>
      <w:marLeft w:val="0"/>
      <w:marRight w:val="0"/>
      <w:marTop w:val="0"/>
      <w:marBottom w:val="0"/>
      <w:divBdr>
        <w:top w:val="none" w:sz="0" w:space="0" w:color="auto"/>
        <w:left w:val="none" w:sz="0" w:space="0" w:color="auto"/>
        <w:bottom w:val="none" w:sz="0" w:space="0" w:color="auto"/>
        <w:right w:val="none" w:sz="0" w:space="0" w:color="auto"/>
      </w:divBdr>
    </w:div>
    <w:div w:id="1126041506">
      <w:bodyDiv w:val="1"/>
      <w:marLeft w:val="0"/>
      <w:marRight w:val="0"/>
      <w:marTop w:val="0"/>
      <w:marBottom w:val="0"/>
      <w:divBdr>
        <w:top w:val="none" w:sz="0" w:space="0" w:color="auto"/>
        <w:left w:val="none" w:sz="0" w:space="0" w:color="auto"/>
        <w:bottom w:val="none" w:sz="0" w:space="0" w:color="auto"/>
        <w:right w:val="none" w:sz="0" w:space="0" w:color="auto"/>
      </w:divBdr>
    </w:div>
    <w:div w:id="1150439491">
      <w:bodyDiv w:val="1"/>
      <w:marLeft w:val="0"/>
      <w:marRight w:val="0"/>
      <w:marTop w:val="0"/>
      <w:marBottom w:val="0"/>
      <w:divBdr>
        <w:top w:val="none" w:sz="0" w:space="0" w:color="auto"/>
        <w:left w:val="none" w:sz="0" w:space="0" w:color="auto"/>
        <w:bottom w:val="none" w:sz="0" w:space="0" w:color="auto"/>
        <w:right w:val="none" w:sz="0" w:space="0" w:color="auto"/>
      </w:divBdr>
    </w:div>
    <w:div w:id="1214197588">
      <w:bodyDiv w:val="1"/>
      <w:marLeft w:val="0"/>
      <w:marRight w:val="0"/>
      <w:marTop w:val="0"/>
      <w:marBottom w:val="0"/>
      <w:divBdr>
        <w:top w:val="none" w:sz="0" w:space="0" w:color="auto"/>
        <w:left w:val="none" w:sz="0" w:space="0" w:color="auto"/>
        <w:bottom w:val="none" w:sz="0" w:space="0" w:color="auto"/>
        <w:right w:val="none" w:sz="0" w:space="0" w:color="auto"/>
      </w:divBdr>
    </w:div>
    <w:div w:id="1371607801">
      <w:bodyDiv w:val="1"/>
      <w:marLeft w:val="0"/>
      <w:marRight w:val="0"/>
      <w:marTop w:val="0"/>
      <w:marBottom w:val="0"/>
      <w:divBdr>
        <w:top w:val="none" w:sz="0" w:space="0" w:color="auto"/>
        <w:left w:val="none" w:sz="0" w:space="0" w:color="auto"/>
        <w:bottom w:val="none" w:sz="0" w:space="0" w:color="auto"/>
        <w:right w:val="none" w:sz="0" w:space="0" w:color="auto"/>
      </w:divBdr>
    </w:div>
    <w:div w:id="1391222409">
      <w:bodyDiv w:val="1"/>
      <w:marLeft w:val="0"/>
      <w:marRight w:val="0"/>
      <w:marTop w:val="0"/>
      <w:marBottom w:val="0"/>
      <w:divBdr>
        <w:top w:val="none" w:sz="0" w:space="0" w:color="auto"/>
        <w:left w:val="none" w:sz="0" w:space="0" w:color="auto"/>
        <w:bottom w:val="none" w:sz="0" w:space="0" w:color="auto"/>
        <w:right w:val="none" w:sz="0" w:space="0" w:color="auto"/>
      </w:divBdr>
    </w:div>
    <w:div w:id="1392269281">
      <w:bodyDiv w:val="1"/>
      <w:marLeft w:val="0"/>
      <w:marRight w:val="0"/>
      <w:marTop w:val="0"/>
      <w:marBottom w:val="0"/>
      <w:divBdr>
        <w:top w:val="none" w:sz="0" w:space="0" w:color="auto"/>
        <w:left w:val="none" w:sz="0" w:space="0" w:color="auto"/>
        <w:bottom w:val="none" w:sz="0" w:space="0" w:color="auto"/>
        <w:right w:val="none" w:sz="0" w:space="0" w:color="auto"/>
      </w:divBdr>
    </w:div>
    <w:div w:id="1417165097">
      <w:bodyDiv w:val="1"/>
      <w:marLeft w:val="0"/>
      <w:marRight w:val="0"/>
      <w:marTop w:val="0"/>
      <w:marBottom w:val="0"/>
      <w:divBdr>
        <w:top w:val="none" w:sz="0" w:space="0" w:color="auto"/>
        <w:left w:val="none" w:sz="0" w:space="0" w:color="auto"/>
        <w:bottom w:val="none" w:sz="0" w:space="0" w:color="auto"/>
        <w:right w:val="none" w:sz="0" w:space="0" w:color="auto"/>
      </w:divBdr>
    </w:div>
    <w:div w:id="1442872637">
      <w:bodyDiv w:val="1"/>
      <w:marLeft w:val="0"/>
      <w:marRight w:val="0"/>
      <w:marTop w:val="0"/>
      <w:marBottom w:val="0"/>
      <w:divBdr>
        <w:top w:val="none" w:sz="0" w:space="0" w:color="auto"/>
        <w:left w:val="none" w:sz="0" w:space="0" w:color="auto"/>
        <w:bottom w:val="none" w:sz="0" w:space="0" w:color="auto"/>
        <w:right w:val="none" w:sz="0" w:space="0" w:color="auto"/>
      </w:divBdr>
    </w:div>
    <w:div w:id="1459882335">
      <w:bodyDiv w:val="1"/>
      <w:marLeft w:val="0"/>
      <w:marRight w:val="0"/>
      <w:marTop w:val="0"/>
      <w:marBottom w:val="0"/>
      <w:divBdr>
        <w:top w:val="none" w:sz="0" w:space="0" w:color="auto"/>
        <w:left w:val="none" w:sz="0" w:space="0" w:color="auto"/>
        <w:bottom w:val="none" w:sz="0" w:space="0" w:color="auto"/>
        <w:right w:val="none" w:sz="0" w:space="0" w:color="auto"/>
      </w:divBdr>
    </w:div>
    <w:div w:id="1520779679">
      <w:bodyDiv w:val="1"/>
      <w:marLeft w:val="0"/>
      <w:marRight w:val="0"/>
      <w:marTop w:val="0"/>
      <w:marBottom w:val="0"/>
      <w:divBdr>
        <w:top w:val="none" w:sz="0" w:space="0" w:color="auto"/>
        <w:left w:val="none" w:sz="0" w:space="0" w:color="auto"/>
        <w:bottom w:val="none" w:sz="0" w:space="0" w:color="auto"/>
        <w:right w:val="none" w:sz="0" w:space="0" w:color="auto"/>
      </w:divBdr>
    </w:div>
    <w:div w:id="1594123454">
      <w:bodyDiv w:val="1"/>
      <w:marLeft w:val="0"/>
      <w:marRight w:val="0"/>
      <w:marTop w:val="0"/>
      <w:marBottom w:val="0"/>
      <w:divBdr>
        <w:top w:val="none" w:sz="0" w:space="0" w:color="auto"/>
        <w:left w:val="none" w:sz="0" w:space="0" w:color="auto"/>
        <w:bottom w:val="none" w:sz="0" w:space="0" w:color="auto"/>
        <w:right w:val="none" w:sz="0" w:space="0" w:color="auto"/>
      </w:divBdr>
    </w:div>
    <w:div w:id="1673681948">
      <w:bodyDiv w:val="1"/>
      <w:marLeft w:val="0"/>
      <w:marRight w:val="0"/>
      <w:marTop w:val="0"/>
      <w:marBottom w:val="0"/>
      <w:divBdr>
        <w:top w:val="none" w:sz="0" w:space="0" w:color="auto"/>
        <w:left w:val="none" w:sz="0" w:space="0" w:color="auto"/>
        <w:bottom w:val="none" w:sz="0" w:space="0" w:color="auto"/>
        <w:right w:val="none" w:sz="0" w:space="0" w:color="auto"/>
      </w:divBdr>
    </w:div>
    <w:div w:id="1796370032">
      <w:bodyDiv w:val="1"/>
      <w:marLeft w:val="0"/>
      <w:marRight w:val="0"/>
      <w:marTop w:val="0"/>
      <w:marBottom w:val="0"/>
      <w:divBdr>
        <w:top w:val="none" w:sz="0" w:space="0" w:color="auto"/>
        <w:left w:val="none" w:sz="0" w:space="0" w:color="auto"/>
        <w:bottom w:val="none" w:sz="0" w:space="0" w:color="auto"/>
        <w:right w:val="none" w:sz="0" w:space="0" w:color="auto"/>
      </w:divBdr>
    </w:div>
    <w:div w:id="1842044941">
      <w:bodyDiv w:val="1"/>
      <w:marLeft w:val="0"/>
      <w:marRight w:val="0"/>
      <w:marTop w:val="0"/>
      <w:marBottom w:val="0"/>
      <w:divBdr>
        <w:top w:val="none" w:sz="0" w:space="0" w:color="auto"/>
        <w:left w:val="none" w:sz="0" w:space="0" w:color="auto"/>
        <w:bottom w:val="none" w:sz="0" w:space="0" w:color="auto"/>
        <w:right w:val="none" w:sz="0" w:space="0" w:color="auto"/>
      </w:divBdr>
    </w:div>
    <w:div w:id="1860661199">
      <w:bodyDiv w:val="1"/>
      <w:marLeft w:val="0"/>
      <w:marRight w:val="0"/>
      <w:marTop w:val="0"/>
      <w:marBottom w:val="0"/>
      <w:divBdr>
        <w:top w:val="none" w:sz="0" w:space="0" w:color="auto"/>
        <w:left w:val="none" w:sz="0" w:space="0" w:color="auto"/>
        <w:bottom w:val="none" w:sz="0" w:space="0" w:color="auto"/>
        <w:right w:val="none" w:sz="0" w:space="0" w:color="auto"/>
      </w:divBdr>
    </w:div>
    <w:div w:id="1887834302">
      <w:bodyDiv w:val="1"/>
      <w:marLeft w:val="0"/>
      <w:marRight w:val="0"/>
      <w:marTop w:val="0"/>
      <w:marBottom w:val="0"/>
      <w:divBdr>
        <w:top w:val="none" w:sz="0" w:space="0" w:color="auto"/>
        <w:left w:val="none" w:sz="0" w:space="0" w:color="auto"/>
        <w:bottom w:val="none" w:sz="0" w:space="0" w:color="auto"/>
        <w:right w:val="none" w:sz="0" w:space="0" w:color="auto"/>
      </w:divBdr>
    </w:div>
    <w:div w:id="2008433521">
      <w:bodyDiv w:val="1"/>
      <w:marLeft w:val="0"/>
      <w:marRight w:val="0"/>
      <w:marTop w:val="0"/>
      <w:marBottom w:val="0"/>
      <w:divBdr>
        <w:top w:val="none" w:sz="0" w:space="0" w:color="auto"/>
        <w:left w:val="none" w:sz="0" w:space="0" w:color="auto"/>
        <w:bottom w:val="none" w:sz="0" w:space="0" w:color="auto"/>
        <w:right w:val="none" w:sz="0" w:space="0" w:color="auto"/>
      </w:divBdr>
    </w:div>
    <w:div w:id="201005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4.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amet1\Documents\Mod&#232;les%20Office%20personnalis&#233;s\procedure_UP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937F25D78741359FFB8AA8C94DDDB5"/>
        <w:category>
          <w:name w:val="Général"/>
          <w:gallery w:val="placeholder"/>
        </w:category>
        <w:types>
          <w:type w:val="bbPlcHdr"/>
        </w:types>
        <w:behaviors>
          <w:behavior w:val="content"/>
        </w:behaviors>
        <w:guid w:val="{9218DC89-4C3E-4507-BCA1-6A84AE8D202B}"/>
      </w:docPartPr>
      <w:docPartBody>
        <w:p w:rsidR="00000000" w:rsidRDefault="00827B29">
          <w:pPr>
            <w:pStyle w:val="38937F25D78741359FFB8AA8C94DDDB5"/>
          </w:pPr>
          <w:r>
            <w:rPr>
              <w:color w:val="2F5496" w:themeColor="accent1" w:themeShade="BF"/>
              <w:sz w:val="24"/>
              <w:szCs w:val="24"/>
            </w:rPr>
            <w:t>[Nom de la société]</w:t>
          </w:r>
        </w:p>
      </w:docPartBody>
    </w:docPart>
    <w:docPart>
      <w:docPartPr>
        <w:name w:val="1F7A38A4188349E59A840C07CAC8197B"/>
        <w:category>
          <w:name w:val="Général"/>
          <w:gallery w:val="placeholder"/>
        </w:category>
        <w:types>
          <w:type w:val="bbPlcHdr"/>
        </w:types>
        <w:behaviors>
          <w:behavior w:val="content"/>
        </w:behaviors>
        <w:guid w:val="{865C9DD2-98D1-462A-B91C-79B5C9F24B4B}"/>
      </w:docPartPr>
      <w:docPartBody>
        <w:p w:rsidR="00000000" w:rsidRDefault="00827B29">
          <w:pPr>
            <w:pStyle w:val="1F7A38A4188349E59A840C07CAC8197B"/>
          </w:pPr>
          <w:r>
            <w:rPr>
              <w:rFonts w:asciiTheme="majorHAnsi" w:eastAsiaTheme="majorEastAsia" w:hAnsiTheme="majorHAnsi" w:cstheme="majorBidi"/>
              <w:color w:val="4472C4" w:themeColor="accent1"/>
              <w:sz w:val="88"/>
              <w:szCs w:val="88"/>
            </w:rPr>
            <w:t>[Titre du document]</w:t>
          </w:r>
        </w:p>
      </w:docPartBody>
    </w:docPart>
    <w:docPart>
      <w:docPartPr>
        <w:name w:val="0D3EA1CA4CC743619DB0ACA9B9B0678A"/>
        <w:category>
          <w:name w:val="Général"/>
          <w:gallery w:val="placeholder"/>
        </w:category>
        <w:types>
          <w:type w:val="bbPlcHdr"/>
        </w:types>
        <w:behaviors>
          <w:behavior w:val="content"/>
        </w:behaviors>
        <w:guid w:val="{9EF2C013-1D42-4C03-9509-8F85351DD076}"/>
      </w:docPartPr>
      <w:docPartBody>
        <w:p w:rsidR="00000000" w:rsidRDefault="00827B29">
          <w:pPr>
            <w:pStyle w:val="0D3EA1CA4CC743619DB0ACA9B9B0678A"/>
          </w:pPr>
          <w:r>
            <w:rPr>
              <w:color w:val="2F5496"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SemiBold">
    <w:altName w:val="DejaVu Sans Condensed"/>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0002AFF" w:usb1="4000ACFF" w:usb2="00000001" w:usb3="00000000" w:csb0="000001FF" w:csb1="00000000"/>
  </w:font>
  <w:font w:name="Open Sans">
    <w:altName w:val="Times New Roman"/>
    <w:panose1 w:val="020B0606030504020204"/>
    <w:charset w:val="00"/>
    <w:family w:val="auto"/>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F66"/>
    <w:rsid w:val="00231F66"/>
    <w:rsid w:val="00827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8937F25D78741359FFB8AA8C94DDDB5">
    <w:name w:val="38937F25D78741359FFB8AA8C94DDDB5"/>
  </w:style>
  <w:style w:type="paragraph" w:customStyle="1" w:styleId="1F7A38A4188349E59A840C07CAC8197B">
    <w:name w:val="1F7A38A4188349E59A840C07CAC8197B"/>
  </w:style>
  <w:style w:type="paragraph" w:customStyle="1" w:styleId="0D3EA1CA4CC743619DB0ACA9B9B0678A">
    <w:name w:val="0D3EA1CA4CC743619DB0ACA9B9B0678A"/>
  </w:style>
  <w:style w:type="paragraph" w:customStyle="1" w:styleId="DCC623FCA46045AAB3E67D64FD97BCCB">
    <w:name w:val="DCC623FCA46045AAB3E67D64FD97BCCB"/>
    <w:rsid w:val="00231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6AEE0-803A-40CF-8565-0C45F62F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procedure_UPS.dotx</Template>
  <TotalTime>195</TotalTime>
  <Pages>1</Pages>
  <Words>855</Words>
  <Characters>4707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[Titre du document]</vt:lpstr>
    </vt:vector>
  </TitlesOfParts>
  <Company>Université Paris-Saclay</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eCampus : gestion des Rendez-vous</dc:title>
  <dc:subject>Direction en charge des bibliothèques</dc:subject>
  <dc:creator>Samuel Jamet</dc:creator>
  <cp:keywords>Modèle</cp:keywords>
  <dc:description/>
  <cp:lastModifiedBy>Samuel Jamet</cp:lastModifiedBy>
  <cp:revision>3</cp:revision>
  <cp:lastPrinted>2024-10-31T14:18:00Z</cp:lastPrinted>
  <dcterms:created xsi:type="dcterms:W3CDTF">2024-10-31T11:06:00Z</dcterms:created>
  <dcterms:modified xsi:type="dcterms:W3CDTF">2024-10-31T14:21:00Z</dcterms:modified>
</cp:coreProperties>
</file>